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E1455" w:rsidRDefault="005E1455">
      <w:r>
        <w:rPr>
          <w:noProof/>
        </w:rPr>
        <w:drawing>
          <wp:inline distT="0" distB="0" distL="0" distR="0">
            <wp:extent cx="6856894" cy="20650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f396a_de392330e9524e03b539bfe6c718988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195" cy="208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455" w:rsidRPr="005E1455" w:rsidRDefault="005E1455" w:rsidP="005E1455">
      <w:pPr>
        <w:jc w:val="center"/>
        <w:rPr>
          <w:rFonts w:cs="Times New Roman (Body CS)"/>
          <w:b/>
          <w:bCs/>
          <w:color w:val="8E6004"/>
          <w:sz w:val="80"/>
          <w:szCs w:val="80"/>
          <w:u w:val="single"/>
        </w:rPr>
      </w:pPr>
      <w:r w:rsidRPr="005E1455">
        <w:rPr>
          <w:rFonts w:cs="Times New Roman (Body CS)"/>
          <w:b/>
          <w:bCs/>
          <w:color w:val="8E6004"/>
          <w:sz w:val="80"/>
          <w:szCs w:val="80"/>
          <w:u w:val="single"/>
        </w:rPr>
        <w:t>APPLICATION TO ADOPT OR FOSTER A CAT OR KITTEN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1"/>
        <w:gridCol w:w="5105"/>
      </w:tblGrid>
      <w:tr w:rsidR="0090596C" w:rsidRPr="00356159" w:rsidTr="007B7E58">
        <w:tc>
          <w:tcPr>
            <w:tcW w:w="5000" w:type="pct"/>
            <w:gridSpan w:val="2"/>
            <w:shd w:val="clear" w:color="auto" w:fill="731F1C" w:themeFill="accent5"/>
          </w:tcPr>
          <w:p w:rsidR="00650259" w:rsidRPr="005E1455" w:rsidRDefault="005E1455" w:rsidP="005E1455">
            <w:pPr>
              <w:pStyle w:val="Heading1"/>
              <w:outlineLvl w:val="0"/>
              <w:rPr>
                <w:color w:val="FF6501"/>
                <w:lang w:val="en-GB"/>
              </w:rPr>
            </w:pPr>
            <w:r w:rsidRPr="005E1455">
              <w:rPr>
                <w:lang w:val="en-GB"/>
              </w:rPr>
              <w:t>A Few Details About You:</w:t>
            </w:r>
          </w:p>
        </w:tc>
      </w:tr>
      <w:tr w:rsidR="00650259" w:rsidRPr="00356159" w:rsidTr="007B7E58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650259" w:rsidRDefault="00650259" w:rsidP="005E1455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16"/>
              <w:gridCol w:w="2115"/>
              <w:gridCol w:w="3779"/>
            </w:tblGrid>
            <w:tr w:rsidR="004C5311" w:rsidRPr="00356159" w:rsidTr="00FF35AC">
              <w:tc>
                <w:tcPr>
                  <w:tcW w:w="1570" w:type="pct"/>
                  <w:vAlign w:val="bottom"/>
                </w:tcPr>
                <w:p w:rsidR="004C5311" w:rsidRDefault="004C5311" w:rsidP="004C5311">
                  <w:pPr>
                    <w:pStyle w:val="NormalIndent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Mr/Mrs/Miss/Ms Other</w:t>
                  </w:r>
                </w:p>
              </w:tc>
              <w:tc>
                <w:tcPr>
                  <w:tcW w:w="3430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:rsidR="004C5311" w:rsidRDefault="004C5311" w:rsidP="004C5311">
                  <w:pPr>
                    <w:spacing w:before="120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                                                             </w:t>
                  </w:r>
                </w:p>
              </w:tc>
            </w:tr>
            <w:tr w:rsidR="004C5311" w:rsidRPr="00356159" w:rsidTr="00FF35AC">
              <w:tc>
                <w:tcPr>
                  <w:tcW w:w="1570" w:type="pct"/>
                  <w:vAlign w:val="bottom"/>
                </w:tcPr>
                <w:p w:rsidR="004C5311" w:rsidRPr="00356159" w:rsidRDefault="004C5311" w:rsidP="004C5311">
                  <w:pPr>
                    <w:pStyle w:val="NormalIndent"/>
                    <w:ind w:left="0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           </w:t>
                  </w:r>
                  <w:r>
                    <w:rPr>
                      <w:lang w:val="en-GB"/>
                    </w:rPr>
                    <w:t>Surname</w:t>
                  </w:r>
                </w:p>
              </w:tc>
              <w:tc>
                <w:tcPr>
                  <w:tcW w:w="3430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:rsidR="004C5311" w:rsidRPr="00356159" w:rsidRDefault="004C5311" w:rsidP="004C5311">
                  <w:pPr>
                    <w:spacing w:before="120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 </w:t>
                  </w:r>
                </w:p>
              </w:tc>
            </w:tr>
            <w:tr w:rsidR="004C5311" w:rsidRPr="00356159" w:rsidTr="00FF35AC">
              <w:tc>
                <w:tcPr>
                  <w:tcW w:w="1570" w:type="pct"/>
                  <w:vAlign w:val="bottom"/>
                </w:tcPr>
                <w:p w:rsidR="004C5311" w:rsidRPr="00356159" w:rsidRDefault="004C5311" w:rsidP="004C5311">
                  <w:pPr>
                    <w:pStyle w:val="NormalIndent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First Name</w:t>
                  </w:r>
                </w:p>
              </w:tc>
              <w:tc>
                <w:tcPr>
                  <w:tcW w:w="3430" w:type="pct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:rsidR="004C5311" w:rsidRPr="00356159" w:rsidRDefault="004C5311" w:rsidP="004C5311">
                  <w:pPr>
                    <w:spacing w:before="120"/>
                    <w:rPr>
                      <w:lang w:val="en-GB"/>
                    </w:rPr>
                  </w:pPr>
                </w:p>
              </w:tc>
            </w:tr>
            <w:tr w:rsidR="004C5311" w:rsidRPr="00356159" w:rsidTr="007D486D">
              <w:tc>
                <w:tcPr>
                  <w:tcW w:w="1570" w:type="pct"/>
                </w:tcPr>
                <w:p w:rsidR="004C5311" w:rsidRPr="00356159" w:rsidRDefault="004C5311" w:rsidP="004C5311">
                  <w:pPr>
                    <w:pStyle w:val="NormalIndent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Address</w:t>
                  </w:r>
                </w:p>
              </w:tc>
              <w:tc>
                <w:tcPr>
                  <w:tcW w:w="1243" w:type="pct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4C5311" w:rsidRDefault="004C5311" w:rsidP="007D486D">
                  <w:pPr>
                    <w:spacing w:before="120"/>
                    <w:rPr>
                      <w:lang w:val="en-GB"/>
                    </w:rPr>
                  </w:pPr>
                </w:p>
                <w:p w:rsidR="004C5311" w:rsidRDefault="004C5311" w:rsidP="007D486D">
                  <w:pPr>
                    <w:spacing w:before="120"/>
                    <w:rPr>
                      <w:lang w:val="en-GB"/>
                    </w:rPr>
                  </w:pPr>
                </w:p>
                <w:p w:rsidR="004C5311" w:rsidRPr="00356159" w:rsidRDefault="004C5311" w:rsidP="007D486D">
                  <w:pPr>
                    <w:spacing w:before="120"/>
                    <w:rPr>
                      <w:lang w:val="en-GB"/>
                    </w:rPr>
                  </w:pPr>
                </w:p>
              </w:tc>
              <w:tc>
                <w:tcPr>
                  <w:tcW w:w="2187" w:type="pct"/>
                  <w:tcBorders>
                    <w:bottom w:val="single" w:sz="4" w:space="0" w:color="auto"/>
                  </w:tcBorders>
                  <w:vAlign w:val="bottom"/>
                </w:tcPr>
                <w:p w:rsidR="004C5311" w:rsidRPr="00356159" w:rsidRDefault="004C5311" w:rsidP="004C5311">
                  <w:pPr>
                    <w:spacing w:before="120"/>
                    <w:rPr>
                      <w:lang w:val="en-GB"/>
                    </w:rPr>
                  </w:pPr>
                </w:p>
              </w:tc>
            </w:tr>
          </w:tbl>
          <w:p w:rsidR="004C5311" w:rsidRDefault="004C5311" w:rsidP="004C5311">
            <w:pPr>
              <w:rPr>
                <w:sz w:val="12"/>
                <w:szCs w:val="16"/>
                <w:lang w:val="en-GB"/>
              </w:rPr>
            </w:pPr>
          </w:p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67"/>
              <w:gridCol w:w="2190"/>
              <w:gridCol w:w="3853"/>
            </w:tblGrid>
            <w:tr w:rsidR="004C5311" w:rsidRPr="00356159" w:rsidTr="00FF35AC">
              <w:trPr>
                <w:gridAfter w:val="2"/>
                <w:wAfter w:w="3430" w:type="pct"/>
              </w:trPr>
              <w:tc>
                <w:tcPr>
                  <w:tcW w:w="1570" w:type="pct"/>
                  <w:vAlign w:val="bottom"/>
                </w:tcPr>
                <w:p w:rsidR="004C5311" w:rsidRPr="00356159" w:rsidRDefault="004C5311" w:rsidP="004C5311">
                  <w:pPr>
                    <w:pStyle w:val="NormalIndent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Email</w:t>
                  </w:r>
                </w:p>
              </w:tc>
            </w:tr>
            <w:tr w:rsidR="004C5311" w:rsidRPr="00356159" w:rsidTr="00FF35AC">
              <w:tc>
                <w:tcPr>
                  <w:tcW w:w="1570" w:type="pct"/>
                  <w:vAlign w:val="bottom"/>
                </w:tcPr>
                <w:p w:rsidR="004C5311" w:rsidRPr="00356159" w:rsidRDefault="004C5311" w:rsidP="004C5311">
                  <w:pPr>
                    <w:pStyle w:val="NormalIndent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Best Telephone Number(s) to Contact You on</w:t>
                  </w:r>
                </w:p>
              </w:tc>
              <w:tc>
                <w:tcPr>
                  <w:tcW w:w="1243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:rsidR="004C5311" w:rsidRPr="00356159" w:rsidRDefault="004C5311" w:rsidP="004C5311">
                  <w:pPr>
                    <w:spacing w:before="120"/>
                    <w:rPr>
                      <w:lang w:val="en-GB"/>
                    </w:rPr>
                  </w:pPr>
                </w:p>
              </w:tc>
              <w:tc>
                <w:tcPr>
                  <w:tcW w:w="1231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:rsidR="004C5311" w:rsidRPr="00356159" w:rsidRDefault="004C5311" w:rsidP="004C5311">
                  <w:pPr>
                    <w:spacing w:before="120"/>
                    <w:rPr>
                      <w:lang w:val="en-GB"/>
                    </w:rPr>
                  </w:pPr>
                </w:p>
              </w:tc>
            </w:tr>
          </w:tbl>
          <w:p w:rsidR="004C5311" w:rsidRDefault="004C5311" w:rsidP="005E1455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:rsidR="004C5311" w:rsidRDefault="004C5311" w:rsidP="005E1455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:rsidR="004C5311" w:rsidRPr="00356159" w:rsidRDefault="004C5311" w:rsidP="005E1455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90596C" w:rsidRPr="00356159" w:rsidTr="007B7E58">
        <w:tc>
          <w:tcPr>
            <w:tcW w:w="5000" w:type="pct"/>
            <w:gridSpan w:val="2"/>
            <w:shd w:val="clear" w:color="auto" w:fill="731F1C" w:themeFill="accent5"/>
          </w:tcPr>
          <w:p w:rsidR="00650259" w:rsidRPr="00356159" w:rsidRDefault="005E1455" w:rsidP="005E1455">
            <w:pPr>
              <w:pStyle w:val="Heading1"/>
              <w:outlineLvl w:val="0"/>
              <w:rPr>
                <w:lang w:val="en-GB"/>
              </w:rPr>
            </w:pPr>
            <w:r>
              <w:rPr>
                <w:lang w:val="en-GB"/>
              </w:rPr>
              <w:t>Where Did You Hear About Us?</w:t>
            </w:r>
          </w:p>
        </w:tc>
      </w:tr>
      <w:tr w:rsidR="005E1455" w:rsidRPr="00356159" w:rsidTr="007B7E58">
        <w:tc>
          <w:tcPr>
            <w:tcW w:w="1570" w:type="pct"/>
            <w:vAlign w:val="bottom"/>
          </w:tcPr>
          <w:p w:rsidR="00650259" w:rsidRPr="00356159" w:rsidRDefault="005E1455" w:rsidP="005E1455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Facebook/Google/Already Aware of Rescue/Referred by Owner/ Word of Mouth/ Other (Please State)</w:t>
            </w:r>
          </w:p>
        </w:tc>
        <w:tc>
          <w:tcPr>
            <w:tcW w:w="3430" w:type="pct"/>
          </w:tcPr>
          <w:p w:rsidR="00650259" w:rsidRPr="00356159" w:rsidRDefault="00650259" w:rsidP="0043691A">
            <w:pPr>
              <w:spacing w:before="120"/>
              <w:rPr>
                <w:lang w:val="en-GB"/>
              </w:rPr>
            </w:pPr>
          </w:p>
        </w:tc>
      </w:tr>
      <w:tr w:rsidR="00650259" w:rsidRPr="00356159" w:rsidTr="007B7E58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650259" w:rsidRPr="00356159" w:rsidRDefault="00650259" w:rsidP="005E1455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90596C" w:rsidRPr="00356159" w:rsidTr="007B7E58">
        <w:tc>
          <w:tcPr>
            <w:tcW w:w="5000" w:type="pct"/>
            <w:gridSpan w:val="2"/>
            <w:shd w:val="clear" w:color="auto" w:fill="731F1C" w:themeFill="accent5"/>
          </w:tcPr>
          <w:p w:rsidR="00650259" w:rsidRPr="00356159" w:rsidRDefault="005E1455" w:rsidP="005E1455">
            <w:pPr>
              <w:pStyle w:val="Heading1"/>
              <w:outlineLvl w:val="0"/>
              <w:rPr>
                <w:lang w:val="en-GB"/>
              </w:rPr>
            </w:pPr>
            <w:bookmarkStart w:id="0" w:name="_Hlk521325947"/>
            <w:r>
              <w:rPr>
                <w:lang w:val="en-GB"/>
              </w:rPr>
              <w:t>You Are Interested in:</w:t>
            </w:r>
          </w:p>
        </w:tc>
      </w:tr>
      <w:bookmarkEnd w:id="0"/>
    </w:tbl>
    <w:p w:rsidR="005E1455" w:rsidRDefault="005E1455" w:rsidP="00E677FE">
      <w:pPr>
        <w:spacing w:after="0"/>
        <w:rPr>
          <w:sz w:val="12"/>
          <w:szCs w:val="16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7"/>
        <w:gridCol w:w="2122"/>
        <w:gridCol w:w="3827"/>
      </w:tblGrid>
      <w:tr w:rsidR="007B7E58" w:rsidRPr="00356159" w:rsidTr="007B7E58">
        <w:tc>
          <w:tcPr>
            <w:tcW w:w="1570" w:type="pct"/>
            <w:vAlign w:val="bottom"/>
          </w:tcPr>
          <w:p w:rsidR="007B7E58" w:rsidRPr="00356159" w:rsidRDefault="007B7E58" w:rsidP="00FF35AC">
            <w:pPr>
              <w:pStyle w:val="NormalIndent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         </w:t>
            </w:r>
            <w:r>
              <w:rPr>
                <w:lang w:val="en-GB"/>
              </w:rPr>
              <w:t>Fostering or Adopting?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:rsidR="007B7E58" w:rsidRPr="00356159" w:rsidRDefault="007B7E58" w:rsidP="00FF35AC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</w:p>
        </w:tc>
      </w:tr>
      <w:tr w:rsidR="007B7E58" w:rsidRPr="00356159" w:rsidTr="007B7E58">
        <w:tc>
          <w:tcPr>
            <w:tcW w:w="1570" w:type="pct"/>
            <w:vAlign w:val="bottom"/>
          </w:tcPr>
          <w:p w:rsidR="007B7E58" w:rsidRPr="00356159" w:rsidRDefault="007B7E58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Single Cat/Pair/Either?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B7E58" w:rsidRPr="00356159" w:rsidRDefault="007B7E58" w:rsidP="00FF35AC">
            <w:pPr>
              <w:spacing w:before="120"/>
              <w:rPr>
                <w:lang w:val="en-GB"/>
              </w:rPr>
            </w:pPr>
          </w:p>
        </w:tc>
      </w:tr>
      <w:tr w:rsidR="007B7E58" w:rsidRPr="00356159" w:rsidTr="007B7E58">
        <w:tc>
          <w:tcPr>
            <w:tcW w:w="1570" w:type="pct"/>
            <w:vAlign w:val="bottom"/>
          </w:tcPr>
          <w:p w:rsidR="007B7E58" w:rsidRPr="00356159" w:rsidRDefault="007B7E58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Age of Cat?</w:t>
            </w:r>
          </w:p>
        </w:tc>
        <w:tc>
          <w:tcPr>
            <w:tcW w:w="12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B7E58" w:rsidRPr="00356159" w:rsidRDefault="007B7E58" w:rsidP="00FF35AC">
            <w:pPr>
              <w:spacing w:before="120"/>
              <w:rPr>
                <w:lang w:val="en-GB"/>
              </w:rPr>
            </w:pPr>
          </w:p>
        </w:tc>
        <w:tc>
          <w:tcPr>
            <w:tcW w:w="2187" w:type="pct"/>
            <w:vAlign w:val="bottom"/>
          </w:tcPr>
          <w:p w:rsidR="007B7E58" w:rsidRPr="00356159" w:rsidRDefault="007B7E58" w:rsidP="00FF35AC">
            <w:pPr>
              <w:spacing w:before="120"/>
              <w:rPr>
                <w:lang w:val="en-GB"/>
              </w:rPr>
            </w:pPr>
          </w:p>
        </w:tc>
      </w:tr>
      <w:tr w:rsidR="007B7E58" w:rsidRPr="00356159" w:rsidTr="00791BBF">
        <w:tc>
          <w:tcPr>
            <w:tcW w:w="1570" w:type="pct"/>
            <w:vAlign w:val="bottom"/>
          </w:tcPr>
          <w:p w:rsidR="007B7E58" w:rsidRDefault="007B7E58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Have you Seen a Cat/Kitten on our Website/Facebook page that you’re interested in?</w:t>
            </w:r>
          </w:p>
        </w:tc>
        <w:tc>
          <w:tcPr>
            <w:tcW w:w="1243" w:type="pct"/>
            <w:tcBorders>
              <w:top w:val="single" w:sz="4" w:space="0" w:color="auto"/>
              <w:bottom w:val="single" w:sz="4" w:space="0" w:color="auto"/>
            </w:tcBorders>
          </w:tcPr>
          <w:p w:rsidR="007B7E58" w:rsidRPr="00356159" w:rsidRDefault="007B7E58" w:rsidP="00791BBF">
            <w:pPr>
              <w:spacing w:before="120"/>
              <w:rPr>
                <w:lang w:val="en-GB"/>
              </w:rPr>
            </w:pPr>
          </w:p>
        </w:tc>
        <w:tc>
          <w:tcPr>
            <w:tcW w:w="2187" w:type="pct"/>
            <w:tcBorders>
              <w:bottom w:val="single" w:sz="4" w:space="0" w:color="auto"/>
            </w:tcBorders>
            <w:vAlign w:val="bottom"/>
          </w:tcPr>
          <w:p w:rsidR="007B7E58" w:rsidRPr="00356159" w:rsidRDefault="007B7E58" w:rsidP="00FF35AC">
            <w:pPr>
              <w:spacing w:before="120"/>
              <w:rPr>
                <w:lang w:val="en-GB"/>
              </w:rPr>
            </w:pPr>
          </w:p>
        </w:tc>
      </w:tr>
    </w:tbl>
    <w:p w:rsidR="007B7E58" w:rsidRDefault="007B7E58" w:rsidP="00E677FE">
      <w:pPr>
        <w:spacing w:after="0"/>
        <w:rPr>
          <w:sz w:val="12"/>
          <w:szCs w:val="16"/>
          <w:lang w:val="en-GB"/>
        </w:rPr>
      </w:pPr>
    </w:p>
    <w:p w:rsidR="005E1455" w:rsidRDefault="005E1455" w:rsidP="00E677FE">
      <w:pPr>
        <w:spacing w:after="0"/>
        <w:rPr>
          <w:sz w:val="12"/>
          <w:szCs w:val="16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2244"/>
        <w:gridCol w:w="2222"/>
        <w:gridCol w:w="1726"/>
      </w:tblGrid>
      <w:tr w:rsidR="005E1455" w:rsidRPr="00356159" w:rsidTr="00E2347B">
        <w:tc>
          <w:tcPr>
            <w:tcW w:w="5000" w:type="pct"/>
            <w:gridSpan w:val="4"/>
            <w:shd w:val="clear" w:color="auto" w:fill="731F1C" w:themeFill="accent5"/>
          </w:tcPr>
          <w:p w:rsidR="005E1455" w:rsidRPr="00356159" w:rsidRDefault="005E1455" w:rsidP="00FF35AC">
            <w:pPr>
              <w:pStyle w:val="Heading1"/>
              <w:outlineLvl w:val="0"/>
              <w:rPr>
                <w:lang w:val="en-GB"/>
              </w:rPr>
            </w:pPr>
            <w:r>
              <w:rPr>
                <w:lang w:val="en-GB"/>
              </w:rPr>
              <w:t>A Little Bit About Your Home:</w:t>
            </w:r>
          </w:p>
        </w:tc>
      </w:tr>
      <w:tr w:rsidR="005E1455" w:rsidRPr="00356159" w:rsidTr="0043691A">
        <w:tc>
          <w:tcPr>
            <w:tcW w:w="1570" w:type="pct"/>
            <w:vAlign w:val="bottom"/>
          </w:tcPr>
          <w:p w:rsidR="005E1455" w:rsidRPr="00356159" w:rsidRDefault="005C46FD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Do You Own/Rent (If you rent, have you got permission from your landlord to have a cat/s)?</w:t>
            </w:r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</w:tcPr>
          <w:p w:rsidR="005E1455" w:rsidRPr="00356159" w:rsidRDefault="005E1455" w:rsidP="0043691A">
            <w:pPr>
              <w:spacing w:before="120"/>
              <w:rPr>
                <w:lang w:val="en-GB"/>
              </w:rPr>
            </w:pPr>
          </w:p>
        </w:tc>
      </w:tr>
      <w:tr w:rsidR="00E2347B" w:rsidRPr="00356159" w:rsidTr="00E2347B">
        <w:trPr>
          <w:gridAfter w:val="3"/>
          <w:wAfter w:w="3430" w:type="pct"/>
        </w:trPr>
        <w:tc>
          <w:tcPr>
            <w:tcW w:w="1570" w:type="pct"/>
            <w:vAlign w:val="bottom"/>
          </w:tcPr>
          <w:p w:rsidR="00E2347B" w:rsidRPr="00356159" w:rsidRDefault="00E2347B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 xml:space="preserve">What </w:t>
            </w:r>
            <w:r w:rsidR="003D2180">
              <w:rPr>
                <w:lang w:val="en-GB"/>
              </w:rPr>
              <w:t>Provision Do You Have for Allowing the Cat Outside?</w:t>
            </w:r>
            <w:r>
              <w:rPr>
                <w:lang w:val="en-GB"/>
              </w:rPr>
              <w:t xml:space="preserve">? (e.g. </w:t>
            </w:r>
            <w:proofErr w:type="spellStart"/>
            <w:r>
              <w:rPr>
                <w:lang w:val="en-GB"/>
              </w:rPr>
              <w:t>catflap</w:t>
            </w:r>
            <w:proofErr w:type="spellEnd"/>
            <w:r>
              <w:rPr>
                <w:lang w:val="en-GB"/>
              </w:rPr>
              <w:t>, open window, letting out through door?)?</w:t>
            </w:r>
          </w:p>
        </w:tc>
      </w:tr>
      <w:tr w:rsidR="00E2347B" w:rsidRPr="00356159" w:rsidTr="00E2347B">
        <w:trPr>
          <w:gridAfter w:val="1"/>
          <w:wAfter w:w="956" w:type="pct"/>
        </w:trPr>
        <w:tc>
          <w:tcPr>
            <w:tcW w:w="1570" w:type="pct"/>
            <w:vAlign w:val="bottom"/>
          </w:tcPr>
          <w:p w:rsidR="00E2347B" w:rsidRPr="00356159" w:rsidRDefault="003D2180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Do You Have a Garden</w:t>
            </w:r>
            <w:r w:rsidR="00E2347B">
              <w:rPr>
                <w:lang w:val="en-GB"/>
              </w:rPr>
              <w:t xml:space="preserve"> (if so is it communal?)</w:t>
            </w:r>
            <w:r>
              <w:rPr>
                <w:lang w:val="en-GB"/>
              </w:rPr>
              <w:t>?</w:t>
            </w:r>
          </w:p>
        </w:tc>
        <w:tc>
          <w:tcPr>
            <w:tcW w:w="12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2347B" w:rsidRPr="00356159" w:rsidRDefault="00E2347B" w:rsidP="00FF35AC">
            <w:pPr>
              <w:spacing w:before="120"/>
              <w:rPr>
                <w:lang w:val="en-GB"/>
              </w:rPr>
            </w:pPr>
          </w:p>
        </w:tc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2347B" w:rsidRPr="00356159" w:rsidRDefault="00E2347B" w:rsidP="00FF35AC">
            <w:pPr>
              <w:spacing w:before="120"/>
              <w:rPr>
                <w:lang w:val="en-GB"/>
              </w:rPr>
            </w:pPr>
          </w:p>
        </w:tc>
      </w:tr>
    </w:tbl>
    <w:p w:rsidR="005E1455" w:rsidRDefault="005E1455" w:rsidP="00E677FE">
      <w:pPr>
        <w:spacing w:after="0"/>
        <w:rPr>
          <w:sz w:val="12"/>
          <w:szCs w:val="16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2244"/>
        <w:gridCol w:w="3948"/>
      </w:tblGrid>
      <w:tr w:rsidR="005C46FD" w:rsidRPr="00356159" w:rsidTr="001D5C0F">
        <w:tc>
          <w:tcPr>
            <w:tcW w:w="5000" w:type="pct"/>
            <w:gridSpan w:val="3"/>
            <w:shd w:val="clear" w:color="auto" w:fill="731F1C" w:themeFill="accent5"/>
          </w:tcPr>
          <w:p w:rsidR="005C46FD" w:rsidRPr="00356159" w:rsidRDefault="005C46FD" w:rsidP="00FF35AC">
            <w:pPr>
              <w:pStyle w:val="Heading1"/>
              <w:outlineLvl w:val="0"/>
              <w:rPr>
                <w:lang w:val="en-GB"/>
              </w:rPr>
            </w:pPr>
            <w:r>
              <w:rPr>
                <w:lang w:val="en-GB"/>
              </w:rPr>
              <w:t xml:space="preserve">A Little Bit About Your </w:t>
            </w:r>
            <w:r>
              <w:rPr>
                <w:lang w:val="en-GB"/>
              </w:rPr>
              <w:t>Family:</w:t>
            </w:r>
          </w:p>
        </w:tc>
      </w:tr>
      <w:tr w:rsidR="00E2347B" w:rsidRPr="00356159" w:rsidTr="001D5C0F">
        <w:tc>
          <w:tcPr>
            <w:tcW w:w="1570" w:type="pct"/>
            <w:vAlign w:val="bottom"/>
          </w:tcPr>
          <w:p w:rsidR="00E2347B" w:rsidRDefault="00E2347B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 xml:space="preserve">Who Lives at Home?                  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:rsidR="00E2347B" w:rsidRDefault="00E2347B" w:rsidP="00FF35AC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 xml:space="preserve">                              </w:t>
            </w:r>
            <w:r>
              <w:rPr>
                <w:lang w:val="en-GB"/>
              </w:rPr>
              <w:t xml:space="preserve">Adults  </w:t>
            </w:r>
            <w:r>
              <w:rPr>
                <w:lang w:val="en-GB"/>
              </w:rPr>
              <w:t xml:space="preserve">                                   </w:t>
            </w:r>
            <w:r>
              <w:rPr>
                <w:lang w:val="en-GB"/>
              </w:rPr>
              <w:t>Children</w:t>
            </w:r>
          </w:p>
        </w:tc>
      </w:tr>
      <w:tr w:rsidR="005C46FD" w:rsidRPr="00356159" w:rsidTr="001D5C0F">
        <w:tc>
          <w:tcPr>
            <w:tcW w:w="1570" w:type="pct"/>
            <w:vAlign w:val="bottom"/>
          </w:tcPr>
          <w:p w:rsidR="005C46FD" w:rsidRPr="00356159" w:rsidRDefault="00E2347B" w:rsidP="00E2347B">
            <w:pPr>
              <w:pStyle w:val="NormalIndent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         </w:t>
            </w:r>
            <w:r w:rsidR="00C50CCE">
              <w:rPr>
                <w:lang w:val="en-GB"/>
              </w:rPr>
              <w:t>Children’s Ages: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:rsidR="005C46FD" w:rsidRPr="00356159" w:rsidRDefault="00C50CCE" w:rsidP="00FF35AC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</w:p>
        </w:tc>
      </w:tr>
      <w:tr w:rsidR="005C46FD" w:rsidRPr="00356159" w:rsidTr="001D5C0F">
        <w:tc>
          <w:tcPr>
            <w:tcW w:w="1570" w:type="pct"/>
            <w:vAlign w:val="bottom"/>
          </w:tcPr>
          <w:p w:rsidR="005C46FD" w:rsidRPr="00356159" w:rsidRDefault="009468DE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Any Visiting Children and Frequency of Visits?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C46FD" w:rsidRPr="00356159" w:rsidRDefault="005C46FD" w:rsidP="00FF35AC">
            <w:pPr>
              <w:spacing w:before="120"/>
              <w:rPr>
                <w:lang w:val="en-GB"/>
              </w:rPr>
            </w:pPr>
          </w:p>
        </w:tc>
      </w:tr>
      <w:tr w:rsidR="00E2347B" w:rsidRPr="00356159" w:rsidTr="001D5C0F">
        <w:tc>
          <w:tcPr>
            <w:tcW w:w="1570" w:type="pct"/>
            <w:vAlign w:val="bottom"/>
          </w:tcPr>
          <w:p w:rsidR="00E2347B" w:rsidRPr="00356159" w:rsidRDefault="00E2347B" w:rsidP="00E2347B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 xml:space="preserve">Do </w:t>
            </w:r>
            <w:r w:rsidR="009468DE">
              <w:rPr>
                <w:lang w:val="en-GB"/>
              </w:rPr>
              <w:t>You Have a Garden</w:t>
            </w:r>
            <w:r>
              <w:rPr>
                <w:lang w:val="en-GB"/>
              </w:rPr>
              <w:t xml:space="preserve"> (if so is it communal?)</w:t>
            </w:r>
          </w:p>
        </w:tc>
        <w:tc>
          <w:tcPr>
            <w:tcW w:w="12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2347B" w:rsidRPr="00356159" w:rsidRDefault="00E2347B" w:rsidP="00E2347B">
            <w:pPr>
              <w:spacing w:before="120"/>
              <w:rPr>
                <w:lang w:val="en-GB"/>
              </w:rPr>
            </w:pPr>
          </w:p>
        </w:tc>
        <w:tc>
          <w:tcPr>
            <w:tcW w:w="2187" w:type="pct"/>
            <w:tcBorders>
              <w:bottom w:val="single" w:sz="4" w:space="0" w:color="auto"/>
            </w:tcBorders>
            <w:vAlign w:val="bottom"/>
          </w:tcPr>
          <w:p w:rsidR="00E2347B" w:rsidRPr="00356159" w:rsidRDefault="00E2347B" w:rsidP="00E2347B">
            <w:pPr>
              <w:spacing w:before="120"/>
              <w:rPr>
                <w:lang w:val="en-GB"/>
              </w:rPr>
            </w:pPr>
          </w:p>
        </w:tc>
      </w:tr>
    </w:tbl>
    <w:p w:rsidR="005C46FD" w:rsidRDefault="005C46FD" w:rsidP="005C46FD">
      <w:pPr>
        <w:spacing w:after="0"/>
        <w:rPr>
          <w:sz w:val="12"/>
          <w:szCs w:val="16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2244"/>
        <w:gridCol w:w="3948"/>
      </w:tblGrid>
      <w:tr w:rsidR="00E2347B" w:rsidRPr="00356159" w:rsidTr="00E2347B">
        <w:trPr>
          <w:gridAfter w:val="2"/>
          <w:wAfter w:w="3430" w:type="pct"/>
        </w:trPr>
        <w:tc>
          <w:tcPr>
            <w:tcW w:w="1570" w:type="pct"/>
            <w:vAlign w:val="bottom"/>
          </w:tcPr>
          <w:p w:rsidR="00E2347B" w:rsidRPr="00356159" w:rsidRDefault="009468DE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Do you Have Other Cats</w:t>
            </w:r>
          </w:p>
        </w:tc>
      </w:tr>
      <w:tr w:rsidR="00E2347B" w:rsidRPr="00356159" w:rsidTr="00E2347B">
        <w:tc>
          <w:tcPr>
            <w:tcW w:w="1570" w:type="pct"/>
            <w:vAlign w:val="bottom"/>
          </w:tcPr>
          <w:p w:rsidR="00E2347B" w:rsidRPr="00356159" w:rsidRDefault="00E2347B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 xml:space="preserve">Are </w:t>
            </w:r>
            <w:r w:rsidR="009468DE">
              <w:rPr>
                <w:lang w:val="en-GB"/>
              </w:rPr>
              <w:t>They Neutered?</w:t>
            </w:r>
          </w:p>
        </w:tc>
        <w:tc>
          <w:tcPr>
            <w:tcW w:w="12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2347B" w:rsidRPr="00356159" w:rsidRDefault="00E2347B" w:rsidP="00FF35AC">
            <w:pPr>
              <w:spacing w:before="120"/>
              <w:rPr>
                <w:lang w:val="en-GB"/>
              </w:rPr>
            </w:pPr>
          </w:p>
        </w:tc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2347B" w:rsidRPr="00356159" w:rsidRDefault="00E2347B" w:rsidP="00FF35AC">
            <w:pPr>
              <w:spacing w:before="120"/>
              <w:rPr>
                <w:lang w:val="en-GB"/>
              </w:rPr>
            </w:pPr>
          </w:p>
        </w:tc>
      </w:tr>
    </w:tbl>
    <w:p w:rsidR="00E2347B" w:rsidRDefault="00E2347B" w:rsidP="005C46FD">
      <w:pPr>
        <w:spacing w:after="0"/>
        <w:rPr>
          <w:sz w:val="12"/>
          <w:szCs w:val="16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2244"/>
        <w:gridCol w:w="3948"/>
      </w:tblGrid>
      <w:tr w:rsidR="00E2347B" w:rsidRPr="00356159" w:rsidTr="00E2347B">
        <w:trPr>
          <w:gridAfter w:val="2"/>
          <w:wAfter w:w="3430" w:type="pct"/>
        </w:trPr>
        <w:tc>
          <w:tcPr>
            <w:tcW w:w="1570" w:type="pct"/>
            <w:vAlign w:val="bottom"/>
          </w:tcPr>
          <w:p w:rsidR="00E2347B" w:rsidRPr="00356159" w:rsidRDefault="009468DE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Have They Been Vaccinated Within the Last Year?</w:t>
            </w:r>
          </w:p>
        </w:tc>
      </w:tr>
      <w:tr w:rsidR="00E2347B" w:rsidRPr="00356159" w:rsidTr="009468DE">
        <w:trPr>
          <w:trHeight w:val="463"/>
        </w:trPr>
        <w:tc>
          <w:tcPr>
            <w:tcW w:w="1570" w:type="pct"/>
            <w:vAlign w:val="bottom"/>
          </w:tcPr>
          <w:p w:rsidR="00E2347B" w:rsidRPr="00356159" w:rsidRDefault="009468DE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Do You Own Other Pets? If So, Please State What?</w:t>
            </w:r>
          </w:p>
        </w:tc>
        <w:tc>
          <w:tcPr>
            <w:tcW w:w="12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2347B" w:rsidRPr="00356159" w:rsidRDefault="00E2347B" w:rsidP="00FF35AC">
            <w:pPr>
              <w:spacing w:before="120"/>
              <w:rPr>
                <w:lang w:val="en-GB"/>
              </w:rPr>
            </w:pPr>
          </w:p>
        </w:tc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2347B" w:rsidRPr="00356159" w:rsidRDefault="00E2347B" w:rsidP="00FF35AC">
            <w:pPr>
              <w:spacing w:before="120"/>
              <w:rPr>
                <w:lang w:val="en-GB"/>
              </w:rPr>
            </w:pPr>
          </w:p>
        </w:tc>
      </w:tr>
    </w:tbl>
    <w:p w:rsidR="00E2347B" w:rsidRDefault="00E2347B" w:rsidP="005C46FD">
      <w:pPr>
        <w:spacing w:after="0"/>
        <w:rPr>
          <w:sz w:val="12"/>
          <w:szCs w:val="16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2244"/>
        <w:gridCol w:w="3948"/>
      </w:tblGrid>
      <w:tr w:rsidR="009468DE" w:rsidRPr="00356159" w:rsidTr="00FF35AC">
        <w:trPr>
          <w:gridAfter w:val="2"/>
          <w:wAfter w:w="3430" w:type="pct"/>
        </w:trPr>
        <w:tc>
          <w:tcPr>
            <w:tcW w:w="1570" w:type="pct"/>
            <w:vAlign w:val="bottom"/>
          </w:tcPr>
          <w:p w:rsidR="009468DE" w:rsidRPr="00356159" w:rsidRDefault="009468DE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Have All The Members of Your Family Been in Contact With Cats Before (this is to rule out allergies)?</w:t>
            </w:r>
          </w:p>
        </w:tc>
      </w:tr>
      <w:tr w:rsidR="009468DE" w:rsidRPr="00356159" w:rsidTr="007D486D">
        <w:tc>
          <w:tcPr>
            <w:tcW w:w="1570" w:type="pct"/>
            <w:vAlign w:val="bottom"/>
          </w:tcPr>
          <w:p w:rsidR="009468DE" w:rsidRPr="00356159" w:rsidRDefault="009468DE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Do you have any visiting animals (e.g. family/friends’ cats/dogs) – if so please give details:</w:t>
            </w:r>
          </w:p>
        </w:tc>
        <w:tc>
          <w:tcPr>
            <w:tcW w:w="1243" w:type="pct"/>
            <w:tcBorders>
              <w:top w:val="single" w:sz="4" w:space="0" w:color="auto"/>
              <w:bottom w:val="single" w:sz="4" w:space="0" w:color="auto"/>
            </w:tcBorders>
          </w:tcPr>
          <w:p w:rsidR="009468DE" w:rsidRPr="00356159" w:rsidRDefault="009468DE" w:rsidP="007D486D">
            <w:pPr>
              <w:spacing w:before="120"/>
              <w:rPr>
                <w:lang w:val="en-GB"/>
              </w:rPr>
            </w:pPr>
          </w:p>
        </w:tc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68DE" w:rsidRPr="00356159" w:rsidRDefault="009468DE" w:rsidP="00FF35AC">
            <w:pPr>
              <w:spacing w:before="120"/>
              <w:rPr>
                <w:lang w:val="en-GB"/>
              </w:rPr>
            </w:pPr>
          </w:p>
        </w:tc>
      </w:tr>
    </w:tbl>
    <w:p w:rsidR="009468DE" w:rsidRDefault="009468DE" w:rsidP="009468DE">
      <w:pPr>
        <w:spacing w:after="0"/>
        <w:rPr>
          <w:sz w:val="12"/>
          <w:szCs w:val="16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4"/>
        <w:gridCol w:w="1934"/>
        <w:gridCol w:w="3638"/>
      </w:tblGrid>
      <w:tr w:rsidR="009468DE" w:rsidRPr="00356159" w:rsidTr="00FF35AC">
        <w:tc>
          <w:tcPr>
            <w:tcW w:w="5000" w:type="pct"/>
            <w:gridSpan w:val="3"/>
            <w:shd w:val="clear" w:color="auto" w:fill="731F1C" w:themeFill="accent5"/>
          </w:tcPr>
          <w:p w:rsidR="009468DE" w:rsidRPr="00356159" w:rsidRDefault="009468DE" w:rsidP="00FF35AC">
            <w:pPr>
              <w:pStyle w:val="Heading1"/>
              <w:outlineLvl w:val="0"/>
              <w:rPr>
                <w:lang w:val="en-GB"/>
              </w:rPr>
            </w:pPr>
            <w:r>
              <w:rPr>
                <w:lang w:val="en-GB"/>
              </w:rPr>
              <w:t xml:space="preserve">A Little Bit About Your </w:t>
            </w:r>
            <w:r>
              <w:rPr>
                <w:lang w:val="en-GB"/>
              </w:rPr>
              <w:t>Lifestyle:</w:t>
            </w:r>
          </w:p>
        </w:tc>
      </w:tr>
      <w:tr w:rsidR="009468DE" w:rsidRPr="00356159" w:rsidTr="00FF35AC">
        <w:tc>
          <w:tcPr>
            <w:tcW w:w="1570" w:type="pct"/>
            <w:vAlign w:val="bottom"/>
          </w:tcPr>
          <w:p w:rsidR="009468DE" w:rsidRDefault="00D3362A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 xml:space="preserve">How Long Do You Expect </w:t>
            </w:r>
            <w:r w:rsidR="00536F59">
              <w:rPr>
                <w:lang w:val="en-GB"/>
              </w:rPr>
              <w:t>t</w:t>
            </w:r>
            <w:r>
              <w:rPr>
                <w:lang w:val="en-GB"/>
              </w:rPr>
              <w:t>o Leave the Cat Alone on a Regular Basis?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:rsidR="009468DE" w:rsidRDefault="009468DE" w:rsidP="00FF35AC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 xml:space="preserve">                              </w:t>
            </w:r>
            <w:r>
              <w:rPr>
                <w:lang w:val="en-GB"/>
              </w:rPr>
              <w:t>Hours</w:t>
            </w:r>
            <w:r>
              <w:rPr>
                <w:lang w:val="en-GB"/>
              </w:rPr>
              <w:t xml:space="preserve">                                     </w:t>
            </w:r>
          </w:p>
        </w:tc>
      </w:tr>
      <w:tr w:rsidR="00B43BCF" w:rsidRPr="00356159" w:rsidTr="00FF35AC">
        <w:tc>
          <w:tcPr>
            <w:tcW w:w="1570" w:type="pct"/>
            <w:vAlign w:val="bottom"/>
          </w:tcPr>
          <w:p w:rsidR="009468DE" w:rsidRPr="00356159" w:rsidRDefault="009468DE" w:rsidP="00FF35AC">
            <w:pPr>
              <w:pStyle w:val="NormalIndent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         </w:t>
            </w:r>
            <w:r>
              <w:rPr>
                <w:lang w:val="en-GB"/>
              </w:rPr>
              <w:t>Is this Daytime/Evening/</w:t>
            </w:r>
            <w:proofErr w:type="spellStart"/>
            <w:r>
              <w:rPr>
                <w:lang w:val="en-GB"/>
              </w:rPr>
              <w:t>Nightime</w:t>
            </w:r>
            <w:proofErr w:type="spellEnd"/>
            <w:r>
              <w:rPr>
                <w:lang w:val="en-GB"/>
              </w:rPr>
              <w:t>?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:rsidR="009468DE" w:rsidRPr="00356159" w:rsidRDefault="009468DE" w:rsidP="00FF35AC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</w:p>
        </w:tc>
      </w:tr>
      <w:tr w:rsidR="00B43BCF" w:rsidRPr="00356159" w:rsidTr="00FF35AC">
        <w:tc>
          <w:tcPr>
            <w:tcW w:w="1570" w:type="pct"/>
            <w:vAlign w:val="bottom"/>
          </w:tcPr>
          <w:p w:rsidR="009468DE" w:rsidRPr="00356159" w:rsidRDefault="009468DE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How Often?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68DE" w:rsidRPr="00356159" w:rsidRDefault="009468DE" w:rsidP="00FF35AC">
            <w:pPr>
              <w:spacing w:before="120"/>
              <w:rPr>
                <w:lang w:val="en-GB"/>
              </w:rPr>
            </w:pPr>
          </w:p>
        </w:tc>
      </w:tr>
      <w:tr w:rsidR="009468DE" w:rsidRPr="00356159" w:rsidTr="00FF35AC">
        <w:tc>
          <w:tcPr>
            <w:tcW w:w="1570" w:type="pct"/>
            <w:vAlign w:val="bottom"/>
          </w:tcPr>
          <w:p w:rsidR="009468DE" w:rsidRPr="00356159" w:rsidRDefault="009468DE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Are you Planning any of the Following:</w:t>
            </w:r>
          </w:p>
        </w:tc>
        <w:tc>
          <w:tcPr>
            <w:tcW w:w="12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68DE" w:rsidRPr="00356159" w:rsidRDefault="009468DE" w:rsidP="00FF35AC">
            <w:pPr>
              <w:spacing w:before="120"/>
              <w:rPr>
                <w:lang w:val="en-GB"/>
              </w:rPr>
            </w:pPr>
          </w:p>
        </w:tc>
        <w:tc>
          <w:tcPr>
            <w:tcW w:w="2187" w:type="pct"/>
            <w:tcBorders>
              <w:bottom w:val="single" w:sz="4" w:space="0" w:color="auto"/>
            </w:tcBorders>
            <w:vAlign w:val="bottom"/>
          </w:tcPr>
          <w:p w:rsidR="009468DE" w:rsidRPr="00356159" w:rsidRDefault="009468DE" w:rsidP="00FF35AC">
            <w:pPr>
              <w:spacing w:before="120"/>
              <w:rPr>
                <w:lang w:val="en-GB"/>
              </w:rPr>
            </w:pPr>
          </w:p>
        </w:tc>
      </w:tr>
    </w:tbl>
    <w:p w:rsidR="009468DE" w:rsidRDefault="009468DE" w:rsidP="009468DE">
      <w:pPr>
        <w:spacing w:after="0"/>
        <w:rPr>
          <w:sz w:val="12"/>
          <w:szCs w:val="16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2244"/>
        <w:gridCol w:w="3948"/>
      </w:tblGrid>
      <w:tr w:rsidR="009468DE" w:rsidRPr="00356159" w:rsidTr="00FF35AC">
        <w:trPr>
          <w:gridAfter w:val="2"/>
          <w:wAfter w:w="3430" w:type="pct"/>
        </w:trPr>
        <w:tc>
          <w:tcPr>
            <w:tcW w:w="1570" w:type="pct"/>
            <w:vAlign w:val="bottom"/>
          </w:tcPr>
          <w:p w:rsidR="009468DE" w:rsidRPr="00356159" w:rsidRDefault="009468DE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Moving House:</w:t>
            </w:r>
          </w:p>
        </w:tc>
      </w:tr>
      <w:tr w:rsidR="009468DE" w:rsidRPr="00356159" w:rsidTr="00FF35AC">
        <w:tc>
          <w:tcPr>
            <w:tcW w:w="1570" w:type="pct"/>
            <w:vAlign w:val="bottom"/>
          </w:tcPr>
          <w:p w:rsidR="009468DE" w:rsidRPr="00356159" w:rsidRDefault="009468DE" w:rsidP="00FF35A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Holiday in the Next Few Weeks:</w:t>
            </w:r>
          </w:p>
        </w:tc>
        <w:tc>
          <w:tcPr>
            <w:tcW w:w="12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68DE" w:rsidRPr="00356159" w:rsidRDefault="009468DE" w:rsidP="00FF35AC">
            <w:pPr>
              <w:spacing w:before="120"/>
              <w:rPr>
                <w:lang w:val="en-GB"/>
              </w:rPr>
            </w:pPr>
          </w:p>
        </w:tc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68DE" w:rsidRPr="00356159" w:rsidRDefault="009468DE" w:rsidP="00FF35AC">
            <w:pPr>
              <w:spacing w:before="120"/>
              <w:rPr>
                <w:lang w:val="en-GB"/>
              </w:rPr>
            </w:pPr>
          </w:p>
        </w:tc>
      </w:tr>
    </w:tbl>
    <w:p w:rsidR="009468DE" w:rsidRDefault="009468DE" w:rsidP="009468DE">
      <w:pPr>
        <w:spacing w:after="0"/>
        <w:rPr>
          <w:sz w:val="12"/>
          <w:szCs w:val="16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6192"/>
      </w:tblGrid>
      <w:tr w:rsidR="00A81B05" w:rsidRPr="00356159" w:rsidTr="00A81B05">
        <w:tc>
          <w:tcPr>
            <w:tcW w:w="5000" w:type="pct"/>
            <w:gridSpan w:val="2"/>
            <w:shd w:val="clear" w:color="auto" w:fill="731F1C" w:themeFill="accent5"/>
          </w:tcPr>
          <w:p w:rsidR="00880E1B" w:rsidRPr="00356159" w:rsidRDefault="00880E1B" w:rsidP="00FF35AC">
            <w:pPr>
              <w:pStyle w:val="Heading1"/>
              <w:outlineLvl w:val="0"/>
              <w:rPr>
                <w:lang w:val="en-GB"/>
              </w:rPr>
            </w:pPr>
            <w:r>
              <w:rPr>
                <w:lang w:val="en-GB"/>
              </w:rPr>
              <w:t>Your Ideal Cat Would:</w:t>
            </w:r>
          </w:p>
        </w:tc>
      </w:tr>
      <w:tr w:rsidR="00A81B05" w:rsidRPr="00356159" w:rsidTr="00A667A3">
        <w:tc>
          <w:tcPr>
            <w:tcW w:w="1570" w:type="pct"/>
            <w:vAlign w:val="bottom"/>
          </w:tcPr>
          <w:p w:rsidR="00965A3C" w:rsidRPr="00356159" w:rsidRDefault="00965A3C" w:rsidP="00965A3C">
            <w:pPr>
              <w:pStyle w:val="NormalIndent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         </w:t>
            </w:r>
            <w:r>
              <w:rPr>
                <w:lang w:val="en-GB"/>
              </w:rPr>
              <w:t>Be Good With Dogs?</w:t>
            </w:r>
          </w:p>
        </w:tc>
        <w:tc>
          <w:tcPr>
            <w:tcW w:w="3430" w:type="pct"/>
          </w:tcPr>
          <w:p w:rsidR="00965A3C" w:rsidRPr="00965A3C" w:rsidRDefault="00965A3C" w:rsidP="00965A3C">
            <w:pPr>
              <w:pStyle w:val="Ratings1-5"/>
              <w:jc w:val="left"/>
              <w:rPr>
                <w:rFonts w:ascii="Calibri" w:hAnsi="Calibri"/>
                <w:sz w:val="28"/>
                <w:szCs w:val="28"/>
              </w:rPr>
            </w:pPr>
            <w:sdt>
              <w:sdtPr>
                <w:rPr>
                  <w:rFonts w:ascii="Calibri" w:hAnsi="Calibri"/>
                  <w:sz w:val="28"/>
                  <w:szCs w:val="28"/>
                </w:rPr>
                <w:id w:val="-1065021875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044630"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Very Important</w:t>
            </w:r>
            <w:r>
              <w:rPr>
                <w:rFonts w:ascii="Calibri" w:hAnsi="Calibri"/>
                <w:sz w:val="28"/>
                <w:szCs w:val="28"/>
              </w:rPr>
              <w:t xml:space="preserve">  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sdt>
              <w:sdtPr>
                <w:rPr>
                  <w:rFonts w:ascii="Calibri" w:hAnsi="Calibri"/>
                  <w:sz w:val="28"/>
                  <w:szCs w:val="28"/>
                </w:rPr>
                <w:id w:val="56576238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Quite Important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sdt>
              <w:sdtPr>
                <w:rPr>
                  <w:rFonts w:ascii="Calibri" w:hAnsi="Calibri"/>
                  <w:sz w:val="28"/>
                  <w:szCs w:val="28"/>
                </w:rPr>
                <w:id w:val="-1938132643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Not Importan</w:t>
            </w:r>
            <w:r>
              <w:rPr>
                <w:rFonts w:ascii="Calibri" w:hAnsi="Calibri"/>
                <w:sz w:val="28"/>
                <w:szCs w:val="28"/>
              </w:rPr>
              <w:t>t</w:t>
            </w:r>
            <w:r>
              <w:rPr>
                <w:lang w:val="en-GB"/>
              </w:rPr>
              <w:t xml:space="preserve">     </w:t>
            </w:r>
          </w:p>
        </w:tc>
      </w:tr>
      <w:tr w:rsidR="00A81B05" w:rsidRPr="00356159" w:rsidTr="00A667A3">
        <w:tc>
          <w:tcPr>
            <w:tcW w:w="1570" w:type="pct"/>
            <w:vAlign w:val="bottom"/>
          </w:tcPr>
          <w:p w:rsidR="00A81B05" w:rsidRPr="00356159" w:rsidRDefault="00A81B05" w:rsidP="00A81B05">
            <w:pPr>
              <w:pStyle w:val="NormalIndent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         Be Good With </w:t>
            </w:r>
            <w:r>
              <w:rPr>
                <w:lang w:val="en-GB"/>
              </w:rPr>
              <w:t>Other Cats?</w:t>
            </w:r>
          </w:p>
        </w:tc>
        <w:tc>
          <w:tcPr>
            <w:tcW w:w="3430" w:type="pct"/>
          </w:tcPr>
          <w:p w:rsidR="00A81B05" w:rsidRPr="00965A3C" w:rsidRDefault="00A81B05" w:rsidP="00A81B05">
            <w:pPr>
              <w:pStyle w:val="Ratings1-5"/>
              <w:jc w:val="left"/>
              <w:rPr>
                <w:rFonts w:ascii="Calibri" w:hAnsi="Calibri"/>
                <w:sz w:val="28"/>
                <w:szCs w:val="28"/>
              </w:rPr>
            </w:pPr>
            <w:sdt>
              <w:sdtPr>
                <w:rPr>
                  <w:rFonts w:ascii="Calibri" w:hAnsi="Calibri"/>
                  <w:sz w:val="28"/>
                  <w:szCs w:val="28"/>
                </w:rPr>
                <w:id w:val="-801607860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Very Important</w:t>
            </w:r>
            <w:r>
              <w:rPr>
                <w:rFonts w:ascii="Calibri" w:hAnsi="Calibri"/>
                <w:sz w:val="28"/>
                <w:szCs w:val="28"/>
              </w:rPr>
              <w:t xml:space="preserve">  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sdt>
              <w:sdtPr>
                <w:rPr>
                  <w:rFonts w:ascii="Calibri" w:hAnsi="Calibri"/>
                  <w:sz w:val="28"/>
                  <w:szCs w:val="28"/>
                </w:rPr>
                <w:id w:val="228273494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Quite Important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sdt>
              <w:sdtPr>
                <w:rPr>
                  <w:rFonts w:ascii="Calibri" w:hAnsi="Calibri"/>
                  <w:sz w:val="28"/>
                  <w:szCs w:val="28"/>
                </w:rPr>
                <w:id w:val="-2091836873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Not Importan</w:t>
            </w:r>
            <w:r>
              <w:rPr>
                <w:rFonts w:ascii="Calibri" w:hAnsi="Calibri"/>
                <w:sz w:val="28"/>
                <w:szCs w:val="28"/>
              </w:rPr>
              <w:t>t</w:t>
            </w:r>
            <w:r>
              <w:rPr>
                <w:lang w:val="en-GB"/>
              </w:rPr>
              <w:t xml:space="preserve">     </w:t>
            </w:r>
          </w:p>
        </w:tc>
      </w:tr>
      <w:tr w:rsidR="00A81B05" w:rsidRPr="00356159" w:rsidTr="00A667A3">
        <w:tc>
          <w:tcPr>
            <w:tcW w:w="1570" w:type="pct"/>
            <w:vAlign w:val="bottom"/>
          </w:tcPr>
          <w:p w:rsidR="00A81B05" w:rsidRPr="00356159" w:rsidRDefault="00A81B05" w:rsidP="00A81B05">
            <w:pPr>
              <w:pStyle w:val="NormalIndent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         Be </w:t>
            </w:r>
            <w:r>
              <w:rPr>
                <w:lang w:val="en-GB"/>
              </w:rPr>
              <w:t>Litter Trained?</w:t>
            </w:r>
          </w:p>
        </w:tc>
        <w:tc>
          <w:tcPr>
            <w:tcW w:w="3430" w:type="pct"/>
          </w:tcPr>
          <w:p w:rsidR="00A81B05" w:rsidRPr="00965A3C" w:rsidRDefault="00A81B05" w:rsidP="00A81B05">
            <w:pPr>
              <w:pStyle w:val="Ratings1-5"/>
              <w:jc w:val="left"/>
              <w:rPr>
                <w:rFonts w:ascii="Calibri" w:hAnsi="Calibri"/>
                <w:sz w:val="28"/>
                <w:szCs w:val="28"/>
              </w:rPr>
            </w:pPr>
            <w:sdt>
              <w:sdtPr>
                <w:rPr>
                  <w:rFonts w:ascii="Calibri" w:hAnsi="Calibri"/>
                  <w:sz w:val="28"/>
                  <w:szCs w:val="28"/>
                </w:rPr>
                <w:id w:val="-37100518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Very Important</w:t>
            </w:r>
            <w:r>
              <w:rPr>
                <w:rFonts w:ascii="Calibri" w:hAnsi="Calibri"/>
                <w:sz w:val="28"/>
                <w:szCs w:val="28"/>
              </w:rPr>
              <w:t xml:space="preserve">  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sdt>
              <w:sdtPr>
                <w:rPr>
                  <w:rFonts w:ascii="Calibri" w:hAnsi="Calibri"/>
                  <w:sz w:val="28"/>
                  <w:szCs w:val="28"/>
                </w:rPr>
                <w:id w:val="1700967055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Quite Important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sdt>
              <w:sdtPr>
                <w:rPr>
                  <w:rFonts w:ascii="Calibri" w:hAnsi="Calibri"/>
                  <w:sz w:val="28"/>
                  <w:szCs w:val="28"/>
                </w:rPr>
                <w:id w:val="178499330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Not Importan</w:t>
            </w:r>
            <w:r>
              <w:rPr>
                <w:rFonts w:ascii="Calibri" w:hAnsi="Calibri"/>
                <w:sz w:val="28"/>
                <w:szCs w:val="28"/>
              </w:rPr>
              <w:t>t</w:t>
            </w:r>
            <w:r>
              <w:rPr>
                <w:lang w:val="en-GB"/>
              </w:rPr>
              <w:t xml:space="preserve">     </w:t>
            </w:r>
          </w:p>
        </w:tc>
      </w:tr>
      <w:tr w:rsidR="00A81B05" w:rsidRPr="00965A3C" w:rsidTr="00A667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</w:tcPr>
          <w:p w:rsidR="00A81B05" w:rsidRPr="00356159" w:rsidRDefault="00A81B05" w:rsidP="00FF35AC">
            <w:pPr>
              <w:pStyle w:val="NormalIndent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         </w:t>
            </w:r>
            <w:r>
              <w:rPr>
                <w:lang w:val="en-GB"/>
              </w:rPr>
              <w:t>Be Comfortable Around Children?</w:t>
            </w:r>
          </w:p>
        </w:tc>
        <w:tc>
          <w:tcPr>
            <w:tcW w:w="3430" w:type="pct"/>
            <w:tcBorders>
              <w:top w:val="nil"/>
              <w:left w:val="nil"/>
              <w:bottom w:val="nil"/>
            </w:tcBorders>
          </w:tcPr>
          <w:p w:rsidR="00A81B05" w:rsidRPr="00965A3C" w:rsidRDefault="00A81B05" w:rsidP="00FF35AC">
            <w:pPr>
              <w:pStyle w:val="Ratings1-5"/>
              <w:jc w:val="left"/>
              <w:rPr>
                <w:rFonts w:ascii="Calibri" w:hAnsi="Calibri"/>
                <w:sz w:val="28"/>
                <w:szCs w:val="28"/>
              </w:rPr>
            </w:pPr>
            <w:sdt>
              <w:sdtPr>
                <w:rPr>
                  <w:rFonts w:ascii="Calibri" w:hAnsi="Calibri"/>
                  <w:sz w:val="28"/>
                  <w:szCs w:val="28"/>
                </w:rPr>
                <w:id w:val="299885561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Very Important</w:t>
            </w:r>
            <w:r>
              <w:rPr>
                <w:rFonts w:ascii="Calibri" w:hAnsi="Calibri"/>
                <w:sz w:val="28"/>
                <w:szCs w:val="28"/>
              </w:rPr>
              <w:t xml:space="preserve">  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sdt>
              <w:sdtPr>
                <w:rPr>
                  <w:rFonts w:ascii="Calibri" w:hAnsi="Calibri"/>
                  <w:sz w:val="28"/>
                  <w:szCs w:val="28"/>
                </w:rPr>
                <w:id w:val="9879072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Quite Important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sdt>
              <w:sdtPr>
                <w:rPr>
                  <w:rFonts w:ascii="Calibri" w:hAnsi="Calibri"/>
                  <w:sz w:val="28"/>
                  <w:szCs w:val="28"/>
                </w:rPr>
                <w:id w:val="-1970268493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Not Importan</w:t>
            </w:r>
            <w:r>
              <w:rPr>
                <w:rFonts w:ascii="Calibri" w:hAnsi="Calibri"/>
                <w:sz w:val="28"/>
                <w:szCs w:val="28"/>
              </w:rPr>
              <w:t>t</w:t>
            </w:r>
            <w:r>
              <w:rPr>
                <w:lang w:val="en-GB"/>
              </w:rPr>
              <w:t xml:space="preserve">     </w:t>
            </w:r>
          </w:p>
        </w:tc>
      </w:tr>
      <w:tr w:rsidR="00A81B05" w:rsidRPr="00965A3C" w:rsidTr="00A667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</w:tcPr>
          <w:p w:rsidR="00A81B05" w:rsidRPr="00356159" w:rsidRDefault="00A81B05" w:rsidP="00FF35AC">
            <w:pPr>
              <w:pStyle w:val="NormalIndent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         </w:t>
            </w:r>
            <w:r>
              <w:rPr>
                <w:lang w:val="en-GB"/>
              </w:rPr>
              <w:t>Enjoy Being Picked Up/Petted?</w:t>
            </w:r>
          </w:p>
        </w:tc>
        <w:tc>
          <w:tcPr>
            <w:tcW w:w="3430" w:type="pct"/>
            <w:tcBorders>
              <w:top w:val="nil"/>
              <w:left w:val="nil"/>
              <w:bottom w:val="nil"/>
            </w:tcBorders>
          </w:tcPr>
          <w:p w:rsidR="00A81B05" w:rsidRPr="00965A3C" w:rsidRDefault="00A81B05" w:rsidP="00FF35AC">
            <w:pPr>
              <w:pStyle w:val="Ratings1-5"/>
              <w:jc w:val="left"/>
              <w:rPr>
                <w:rFonts w:ascii="Calibri" w:hAnsi="Calibri"/>
                <w:sz w:val="28"/>
                <w:szCs w:val="28"/>
              </w:rPr>
            </w:pPr>
            <w:sdt>
              <w:sdtPr>
                <w:rPr>
                  <w:rFonts w:ascii="Calibri" w:hAnsi="Calibri"/>
                  <w:sz w:val="28"/>
                  <w:szCs w:val="28"/>
                </w:rPr>
                <w:id w:val="181099833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Very Important</w:t>
            </w:r>
            <w:r>
              <w:rPr>
                <w:rFonts w:ascii="Calibri" w:hAnsi="Calibri"/>
                <w:sz w:val="28"/>
                <w:szCs w:val="28"/>
              </w:rPr>
              <w:t xml:space="preserve">  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sdt>
              <w:sdtPr>
                <w:rPr>
                  <w:rFonts w:ascii="Calibri" w:hAnsi="Calibri"/>
                  <w:sz w:val="28"/>
                  <w:szCs w:val="28"/>
                </w:rPr>
                <w:id w:val="-1435595105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Quite Important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sdt>
              <w:sdtPr>
                <w:rPr>
                  <w:rFonts w:ascii="Calibri" w:hAnsi="Calibri"/>
                  <w:sz w:val="28"/>
                  <w:szCs w:val="28"/>
                </w:rPr>
                <w:id w:val="-65152594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Not Importan</w:t>
            </w:r>
            <w:r>
              <w:rPr>
                <w:rFonts w:ascii="Calibri" w:hAnsi="Calibri"/>
                <w:sz w:val="28"/>
                <w:szCs w:val="28"/>
              </w:rPr>
              <w:t>t</w:t>
            </w:r>
            <w:r>
              <w:rPr>
                <w:lang w:val="en-GB"/>
              </w:rPr>
              <w:t xml:space="preserve">     </w:t>
            </w:r>
          </w:p>
        </w:tc>
      </w:tr>
      <w:tr w:rsidR="00A81B05" w:rsidRPr="00965A3C" w:rsidTr="00A667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</w:tcPr>
          <w:p w:rsidR="00A81B05" w:rsidRPr="00356159" w:rsidRDefault="00A81B05" w:rsidP="00FF35AC">
            <w:pPr>
              <w:pStyle w:val="NormalIndent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         </w:t>
            </w:r>
            <w:r>
              <w:rPr>
                <w:lang w:val="en-GB"/>
              </w:rPr>
              <w:t>Enjoy Playing With Toys?</w:t>
            </w:r>
          </w:p>
        </w:tc>
        <w:tc>
          <w:tcPr>
            <w:tcW w:w="3430" w:type="pct"/>
            <w:tcBorders>
              <w:top w:val="nil"/>
              <w:left w:val="nil"/>
              <w:bottom w:val="nil"/>
            </w:tcBorders>
          </w:tcPr>
          <w:p w:rsidR="00A81B05" w:rsidRPr="00965A3C" w:rsidRDefault="00A81B05" w:rsidP="00FF35AC">
            <w:pPr>
              <w:pStyle w:val="Ratings1-5"/>
              <w:jc w:val="left"/>
              <w:rPr>
                <w:rFonts w:ascii="Calibri" w:hAnsi="Calibri"/>
                <w:sz w:val="28"/>
                <w:szCs w:val="28"/>
              </w:rPr>
            </w:pPr>
            <w:sdt>
              <w:sdtPr>
                <w:rPr>
                  <w:rFonts w:ascii="Calibri" w:hAnsi="Calibri"/>
                  <w:sz w:val="28"/>
                  <w:szCs w:val="28"/>
                </w:rPr>
                <w:id w:val="64224062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Very Important</w:t>
            </w:r>
            <w:r>
              <w:rPr>
                <w:rFonts w:ascii="Calibri" w:hAnsi="Calibri"/>
                <w:sz w:val="28"/>
                <w:szCs w:val="28"/>
              </w:rPr>
              <w:t xml:space="preserve">  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sdt>
              <w:sdtPr>
                <w:rPr>
                  <w:rFonts w:ascii="Calibri" w:hAnsi="Calibri"/>
                  <w:sz w:val="28"/>
                  <w:szCs w:val="28"/>
                </w:rPr>
                <w:id w:val="193085113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Quite Important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sdt>
              <w:sdtPr>
                <w:rPr>
                  <w:rFonts w:ascii="Calibri" w:hAnsi="Calibri"/>
                  <w:sz w:val="28"/>
                  <w:szCs w:val="28"/>
                </w:rPr>
                <w:id w:val="-1317722264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Not Importan</w:t>
            </w:r>
            <w:r>
              <w:rPr>
                <w:rFonts w:ascii="Calibri" w:hAnsi="Calibri"/>
                <w:sz w:val="28"/>
                <w:szCs w:val="28"/>
              </w:rPr>
              <w:t>t</w:t>
            </w:r>
            <w:r>
              <w:rPr>
                <w:lang w:val="en-GB"/>
              </w:rPr>
              <w:t xml:space="preserve">     </w:t>
            </w:r>
          </w:p>
        </w:tc>
      </w:tr>
    </w:tbl>
    <w:p w:rsidR="00880E1B" w:rsidRDefault="00880E1B" w:rsidP="00880E1B">
      <w:pPr>
        <w:spacing w:after="0"/>
        <w:rPr>
          <w:sz w:val="12"/>
          <w:szCs w:val="16"/>
          <w:lang w:val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65"/>
        <w:gridCol w:w="6061"/>
      </w:tblGrid>
      <w:tr w:rsidR="00A81B05" w:rsidRPr="00965A3C" w:rsidTr="00A667A3"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</w:tcPr>
          <w:p w:rsidR="00A81B05" w:rsidRPr="00356159" w:rsidRDefault="00A81B05" w:rsidP="00FF35AC">
            <w:pPr>
              <w:pStyle w:val="NormalIndent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         </w:t>
            </w:r>
            <w:r>
              <w:rPr>
                <w:lang w:val="en-GB"/>
              </w:rPr>
              <w:t>I Need an Indoor-Only Cat?</w:t>
            </w:r>
          </w:p>
        </w:tc>
        <w:tc>
          <w:tcPr>
            <w:tcW w:w="3430" w:type="pct"/>
            <w:tcBorders>
              <w:top w:val="nil"/>
              <w:left w:val="nil"/>
              <w:bottom w:val="nil"/>
              <w:right w:val="nil"/>
            </w:tcBorders>
          </w:tcPr>
          <w:p w:rsidR="00A81B05" w:rsidRPr="00965A3C" w:rsidRDefault="00A81B05" w:rsidP="00FF35AC">
            <w:pPr>
              <w:pStyle w:val="Ratings1-5"/>
              <w:jc w:val="left"/>
              <w:rPr>
                <w:rFonts w:ascii="Calibri" w:hAnsi="Calibri"/>
                <w:sz w:val="28"/>
                <w:szCs w:val="28"/>
              </w:rPr>
            </w:pPr>
            <w:sdt>
              <w:sdtPr>
                <w:rPr>
                  <w:rFonts w:ascii="Calibri" w:hAnsi="Calibri"/>
                  <w:sz w:val="28"/>
                  <w:szCs w:val="28"/>
                </w:rPr>
                <w:id w:val="-198731538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044630"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</w:t>
            </w:r>
            <w:r>
              <w:rPr>
                <w:rFonts w:ascii="Calibri" w:hAnsi="Calibri"/>
                <w:sz w:val="28"/>
                <w:szCs w:val="28"/>
              </w:rPr>
              <w:t>Yes</w:t>
            </w:r>
            <w:r>
              <w:rPr>
                <w:rFonts w:ascii="Calibri" w:hAnsi="Calibri"/>
                <w:sz w:val="28"/>
                <w:szCs w:val="28"/>
              </w:rPr>
              <w:t xml:space="preserve">  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sdt>
              <w:sdtPr>
                <w:rPr>
                  <w:rFonts w:ascii="Calibri" w:hAnsi="Calibri"/>
                  <w:sz w:val="28"/>
                  <w:szCs w:val="28"/>
                </w:rPr>
                <w:id w:val="-279108490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</w:t>
            </w:r>
            <w:r>
              <w:rPr>
                <w:rFonts w:ascii="Calibri" w:hAnsi="Calibri"/>
                <w:sz w:val="28"/>
                <w:szCs w:val="28"/>
              </w:rPr>
              <w:t>No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r>
              <w:rPr>
                <w:lang w:val="en-GB"/>
              </w:rPr>
              <w:t xml:space="preserve"> </w:t>
            </w:r>
          </w:p>
        </w:tc>
      </w:tr>
      <w:tr w:rsidR="00A81B05" w:rsidRPr="00965A3C" w:rsidTr="00A667A3"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</w:tcPr>
          <w:p w:rsidR="00A81B05" w:rsidRPr="00356159" w:rsidRDefault="00A81B05" w:rsidP="00FF35AC">
            <w:pPr>
              <w:pStyle w:val="NormalIndent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         </w:t>
            </w:r>
            <w:r>
              <w:rPr>
                <w:lang w:val="en-GB"/>
              </w:rPr>
              <w:t>I Am A First Time Cat Owner/Fosterer</w:t>
            </w:r>
          </w:p>
        </w:tc>
        <w:tc>
          <w:tcPr>
            <w:tcW w:w="3430" w:type="pct"/>
            <w:tcBorders>
              <w:top w:val="nil"/>
              <w:left w:val="nil"/>
              <w:bottom w:val="nil"/>
              <w:right w:val="nil"/>
            </w:tcBorders>
          </w:tcPr>
          <w:p w:rsidR="00A81B05" w:rsidRPr="00965A3C" w:rsidRDefault="00A81B05" w:rsidP="00FF35AC">
            <w:pPr>
              <w:pStyle w:val="Ratings1-5"/>
              <w:jc w:val="left"/>
              <w:rPr>
                <w:rFonts w:ascii="Calibri" w:hAnsi="Calibri"/>
                <w:sz w:val="28"/>
                <w:szCs w:val="28"/>
              </w:rPr>
            </w:pPr>
            <w:sdt>
              <w:sdtPr>
                <w:rPr>
                  <w:rFonts w:ascii="Calibri" w:hAnsi="Calibri"/>
                  <w:sz w:val="28"/>
                  <w:szCs w:val="28"/>
                </w:rPr>
                <w:id w:val="1564448585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</w:t>
            </w:r>
            <w:r>
              <w:rPr>
                <w:rFonts w:ascii="Calibri" w:hAnsi="Calibri"/>
                <w:sz w:val="28"/>
                <w:szCs w:val="28"/>
              </w:rPr>
              <w:t xml:space="preserve">Yes  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sdt>
              <w:sdtPr>
                <w:rPr>
                  <w:rFonts w:ascii="Calibri" w:hAnsi="Calibri"/>
                  <w:sz w:val="28"/>
                  <w:szCs w:val="28"/>
                </w:rPr>
                <w:id w:val="9720314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</w:t>
            </w:r>
            <w:r>
              <w:rPr>
                <w:rFonts w:ascii="Calibri" w:hAnsi="Calibri"/>
                <w:sz w:val="28"/>
                <w:szCs w:val="28"/>
              </w:rPr>
              <w:t>No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</w:p>
        </w:tc>
      </w:tr>
      <w:tr w:rsidR="00A81B05" w:rsidRPr="00965A3C" w:rsidTr="00A667A3"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</w:tcPr>
          <w:p w:rsidR="00A81B05" w:rsidRPr="00356159" w:rsidRDefault="00A81B05" w:rsidP="001835ED">
            <w:pPr>
              <w:pStyle w:val="NormalIndent"/>
              <w:ind w:right="1153"/>
              <w:jc w:val="both"/>
              <w:rPr>
                <w:lang w:val="en-GB"/>
              </w:rPr>
            </w:pPr>
            <w:r>
              <w:rPr>
                <w:lang w:val="en-GB"/>
              </w:rPr>
              <w:t>I Live Near a Busy Road or Railway Line, So Need a</w:t>
            </w:r>
            <w:r w:rsidR="001835ED">
              <w:rPr>
                <w:lang w:val="en-GB"/>
              </w:rPr>
              <w:t xml:space="preserve"> </w:t>
            </w:r>
            <w:r>
              <w:rPr>
                <w:lang w:val="en-GB"/>
              </w:rPr>
              <w:t>Cat With ‘Road Sense’.</w:t>
            </w:r>
          </w:p>
        </w:tc>
        <w:tc>
          <w:tcPr>
            <w:tcW w:w="3430" w:type="pct"/>
            <w:tcBorders>
              <w:top w:val="nil"/>
              <w:left w:val="nil"/>
              <w:bottom w:val="nil"/>
              <w:right w:val="nil"/>
            </w:tcBorders>
          </w:tcPr>
          <w:p w:rsidR="00A81B05" w:rsidRPr="00965A3C" w:rsidRDefault="00A81B05" w:rsidP="00A81B05">
            <w:pPr>
              <w:pStyle w:val="Ratings1-5"/>
              <w:jc w:val="left"/>
              <w:rPr>
                <w:rFonts w:ascii="Calibri" w:hAnsi="Calibri"/>
                <w:sz w:val="28"/>
                <w:szCs w:val="28"/>
              </w:rPr>
            </w:pPr>
            <w:sdt>
              <w:sdtPr>
                <w:rPr>
                  <w:rFonts w:ascii="Calibri" w:hAnsi="Calibri"/>
                  <w:sz w:val="28"/>
                  <w:szCs w:val="28"/>
                </w:rPr>
                <w:id w:val="758024260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</w:t>
            </w:r>
            <w:r>
              <w:rPr>
                <w:rFonts w:ascii="Calibri" w:hAnsi="Calibri"/>
                <w:sz w:val="28"/>
                <w:szCs w:val="28"/>
              </w:rPr>
              <w:t xml:space="preserve">Yes  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  <w:sdt>
              <w:sdtPr>
                <w:rPr>
                  <w:rFonts w:ascii="Calibri" w:hAnsi="Calibri"/>
                  <w:sz w:val="28"/>
                  <w:szCs w:val="28"/>
                </w:rPr>
                <w:id w:val="-5270058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Wingdings" w:hAnsi="Wingdings"/>
                    <w:sz w:val="28"/>
                    <w:szCs w:val="28"/>
                  </w:rPr>
                  <w:t>¨</w:t>
                </w:r>
              </w:sdtContent>
            </w:sdt>
            <w:r w:rsidRPr="00965A3C">
              <w:rPr>
                <w:rFonts w:ascii="Calibri" w:hAnsi="Calibri"/>
                <w:sz w:val="28"/>
                <w:szCs w:val="28"/>
              </w:rPr>
              <w:t xml:space="preserve"> </w:t>
            </w:r>
            <w:r>
              <w:rPr>
                <w:rFonts w:ascii="Calibri" w:hAnsi="Calibri"/>
                <w:sz w:val="28"/>
                <w:szCs w:val="28"/>
              </w:rPr>
              <w:t>No</w:t>
            </w:r>
            <w:r w:rsidRPr="00965A3C">
              <w:rPr>
                <w:rFonts w:ascii="Calibri" w:hAnsi="Calibri"/>
                <w:sz w:val="28"/>
                <w:szCs w:val="28"/>
              </w:rPr>
              <w:tab/>
            </w:r>
          </w:p>
        </w:tc>
      </w:tr>
    </w:tbl>
    <w:p w:rsidR="005E1455" w:rsidRDefault="005E1455" w:rsidP="00E677FE">
      <w:pPr>
        <w:spacing w:after="0"/>
        <w:rPr>
          <w:sz w:val="12"/>
          <w:szCs w:val="16"/>
          <w:lang w:val="en-GB"/>
        </w:rPr>
      </w:pPr>
    </w:p>
    <w:p w:rsidR="001D5C0F" w:rsidRDefault="001D5C0F" w:rsidP="00E677FE">
      <w:pPr>
        <w:spacing w:after="0"/>
        <w:rPr>
          <w:sz w:val="12"/>
          <w:szCs w:val="16"/>
          <w:lang w:val="en-GB"/>
        </w:rPr>
      </w:pPr>
    </w:p>
    <w:p w:rsidR="001D5C0F" w:rsidRDefault="001D5C0F" w:rsidP="00E677FE">
      <w:pPr>
        <w:spacing w:after="0"/>
        <w:rPr>
          <w:sz w:val="12"/>
          <w:szCs w:val="16"/>
          <w:lang w:val="en-GB"/>
        </w:rPr>
      </w:pPr>
    </w:p>
    <w:p w:rsidR="001D5C0F" w:rsidRDefault="001D5C0F" w:rsidP="00E677FE">
      <w:pPr>
        <w:spacing w:after="0"/>
        <w:rPr>
          <w:sz w:val="12"/>
          <w:szCs w:val="16"/>
          <w:lang w:val="en-GB"/>
        </w:rPr>
      </w:pPr>
    </w:p>
    <w:tbl>
      <w:tblPr>
        <w:tblStyle w:val="TableGrid"/>
        <w:tblW w:w="34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92"/>
      </w:tblGrid>
      <w:tr w:rsidR="001D5C0F" w:rsidTr="001D5C0F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:rsidR="001D5C0F" w:rsidRPr="001D5C0F" w:rsidRDefault="001D5C0F" w:rsidP="00FF35AC">
            <w:pPr>
              <w:spacing w:before="120"/>
              <w:rPr>
                <w:b/>
                <w:bCs/>
                <w:lang w:val="en-GB"/>
              </w:rPr>
            </w:pPr>
            <w:r w:rsidRPr="001D5C0F">
              <w:rPr>
                <w:b/>
                <w:bCs/>
                <w:lang w:val="en-GB"/>
              </w:rPr>
              <w:t xml:space="preserve">SIGNATURE: </w:t>
            </w:r>
            <w:r w:rsidRPr="001D5C0F">
              <w:rPr>
                <w:b/>
                <w:bCs/>
                <w:lang w:val="en-GB"/>
              </w:rPr>
              <w:t xml:space="preserve">                                     </w:t>
            </w:r>
            <w:r w:rsidRPr="001D5C0F">
              <w:rPr>
                <w:b/>
                <w:bCs/>
                <w:lang w:val="en-GB"/>
              </w:rPr>
              <w:t xml:space="preserve">                                            DATE:</w:t>
            </w:r>
          </w:p>
        </w:tc>
      </w:tr>
    </w:tbl>
    <w:p w:rsidR="001D5C0F" w:rsidRDefault="001D5C0F" w:rsidP="00E677FE">
      <w:pPr>
        <w:spacing w:after="0"/>
        <w:rPr>
          <w:sz w:val="12"/>
          <w:szCs w:val="16"/>
          <w:lang w:val="en-GB"/>
        </w:rPr>
      </w:pPr>
    </w:p>
    <w:p w:rsidR="001D5C0F" w:rsidRDefault="001D5C0F" w:rsidP="00E677FE">
      <w:pPr>
        <w:spacing w:after="0"/>
        <w:rPr>
          <w:sz w:val="12"/>
          <w:szCs w:val="16"/>
          <w:lang w:val="en-GB"/>
        </w:rPr>
      </w:pPr>
    </w:p>
    <w:p w:rsidR="001D5C0F" w:rsidRDefault="001D5C0F" w:rsidP="00E677FE">
      <w:pPr>
        <w:spacing w:after="0"/>
        <w:rPr>
          <w:sz w:val="12"/>
          <w:szCs w:val="16"/>
          <w:lang w:val="en-GB"/>
        </w:rPr>
      </w:pPr>
    </w:p>
    <w:p w:rsidR="001D5C0F" w:rsidRPr="001D5C0F" w:rsidRDefault="001D5C0F" w:rsidP="001D5C0F">
      <w:pPr>
        <w:spacing w:after="0"/>
        <w:jc w:val="center"/>
        <w:rPr>
          <w:b/>
          <w:bCs/>
          <w:lang w:val="en-GB"/>
        </w:rPr>
      </w:pPr>
    </w:p>
    <w:p w:rsidR="001D5C0F" w:rsidRPr="001D5C0F" w:rsidRDefault="001D5C0F" w:rsidP="001D5C0F">
      <w:pPr>
        <w:spacing w:after="0"/>
        <w:jc w:val="center"/>
        <w:rPr>
          <w:b/>
          <w:bCs/>
          <w:sz w:val="44"/>
          <w:szCs w:val="44"/>
          <w:u w:val="single"/>
          <w:lang w:val="en-GB"/>
        </w:rPr>
      </w:pPr>
      <w:r w:rsidRPr="00926E2A">
        <w:rPr>
          <w:b/>
          <w:bCs/>
          <w:color w:val="8E6004"/>
          <w:sz w:val="44"/>
          <w:szCs w:val="44"/>
          <w:u w:val="single"/>
          <w:lang w:val="en-GB"/>
        </w:rPr>
        <w:t>Whilst Every Care is Taken to Find the Right Cat For You, We Cannot Guarantee Behaviour</w:t>
      </w:r>
      <w:r w:rsidR="00AD6461" w:rsidRPr="00926E2A">
        <w:rPr>
          <w:b/>
          <w:bCs/>
          <w:color w:val="8E6004"/>
          <w:sz w:val="44"/>
          <w:szCs w:val="44"/>
          <w:u w:val="single"/>
          <w:lang w:val="en-GB"/>
        </w:rPr>
        <w:t>.</w:t>
      </w:r>
      <w:r w:rsidRPr="001D5C0F">
        <w:rPr>
          <w:b/>
          <w:bCs/>
          <w:sz w:val="44"/>
          <w:szCs w:val="44"/>
          <w:u w:val="single"/>
          <w:lang w:val="en-GB"/>
        </w:rPr>
        <w:br/>
      </w:r>
      <w:r w:rsidRPr="001D5C0F">
        <w:rPr>
          <w:b/>
          <w:bCs/>
          <w:color w:val="FF6501"/>
          <w:sz w:val="44"/>
          <w:szCs w:val="44"/>
          <w:u w:val="single"/>
          <w:lang w:val="en-GB"/>
        </w:rPr>
        <w:t xml:space="preserve">Please Return Your Form to </w:t>
      </w:r>
      <w:r w:rsidRPr="001D5C0F">
        <w:rPr>
          <w:b/>
          <w:bCs/>
          <w:color w:val="FF6501"/>
          <w:sz w:val="44"/>
          <w:szCs w:val="44"/>
          <w:u w:val="single"/>
          <w:lang w:val="en-GB"/>
        </w:rPr>
        <w:t>honeycateastbourne@hotmail.com</w:t>
      </w:r>
    </w:p>
    <w:sectPr w:rsidR="001D5C0F" w:rsidRPr="001D5C0F" w:rsidSect="00356159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C05BD" w:rsidRDefault="00FC05BD" w:rsidP="00650259">
      <w:pPr>
        <w:spacing w:after="0" w:line="240" w:lineRule="auto"/>
      </w:pPr>
      <w:r>
        <w:separator/>
      </w:r>
    </w:p>
  </w:endnote>
  <w:endnote w:type="continuationSeparator" w:id="0">
    <w:p w:rsidR="00FC05BD" w:rsidRDefault="00FC05B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9FA229-D5EB-304C-9116-D5D067AA5271}"/>
    <w:embedBold r:id="rId2" w:fontKey="{90EA2922-E013-764B-BF70-109E5FC91E48}"/>
    <w:embedItalic r:id="rId3" w:fontKey="{345FD25B-95F8-B84B-8CFB-2B6398E5F1AF}"/>
    <w:embedBoldItalic r:id="rId4" w:fontKey="{E626A3E5-62A1-BE42-8DD5-979E0F40A401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B5646EDC-37E3-B840-99DF-1744AC97E0A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47BB7CC-9479-2545-A72A-DA6ECDF2C946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C397C627-BD85-594D-8C48-20BC8B9CD8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A8430DF5-5AAB-9341-8BE9-66B091A94EAA}"/>
    <w:embedBold r:id="rId9" w:fontKey="{B83AA40C-BA2C-9F48-9D4C-FFF266405AA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2B1B2576-4EA1-F24F-956E-B33299B14E73}"/>
    <w:embedBold r:id="rId11" w:fontKey="{707C3934-4A19-094B-8BE6-0DD6A3216BFB}"/>
    <w:embedItalic r:id="rId12" w:fontKey="{C2B72B5F-F126-6944-B2B8-ADF0615503F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E9D0D54E-0A84-154A-9B89-85AAB6834FDA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476"/>
      <w:gridCol w:w="4550"/>
    </w:tblGrid>
    <w:tr w:rsidR="007F7B5D" w:rsidRPr="00356159" w:rsidTr="00C4167A">
      <w:sdt>
        <w:sdtPr>
          <w:rPr>
            <w:sz w:val="18"/>
            <w:szCs w:val="24"/>
            <w:lang w:val="en-GB"/>
          </w:rPr>
          <w:id w:val="14823600"/>
          <w:placeholder>
            <w:docPart w:val="3BB92ED81C92C64781F9454136AE60F1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:rsidR="007F7B5D" w:rsidRPr="00356159" w:rsidRDefault="00356159" w:rsidP="007F7B5D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  <w:lang w:val="en-GB"/>
                </w:rPr>
              </w:pPr>
              <w:r w:rsidRPr="00356159">
                <w:rPr>
                  <w:rStyle w:val="FooterChar"/>
                  <w:lang w:val="en-GB" w:bidi="en-GB"/>
                </w:rPr>
                <w:t xml:space="preserve">Double-click in Footer to put School name </w:t>
              </w:r>
              <w:r w:rsidRPr="00356159">
                <w:rPr>
                  <w:rStyle w:val="FooterChar"/>
                  <w:lang w:val="en-GB" w:bidi="en-GB"/>
                </w:rPr>
                <w:br/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:rsidR="007F7B5D" w:rsidRPr="00356159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  <w:r w:rsidRPr="00356159">
            <w:rPr>
              <w:noProof/>
              <w:sz w:val="18"/>
              <w:szCs w:val="24"/>
              <w:lang w:val="en-GB" w:bidi="en-GB"/>
            </w:rPr>
            <w:drawing>
              <wp:inline distT="0" distB="0" distL="0" distR="0" wp14:anchorId="165825B0" wp14:editId="4EAA9A38">
                <wp:extent cx="1280160" cy="493920"/>
                <wp:effectExtent l="0" t="0" r="0" b="1905"/>
                <wp:docPr id="4" name="Picture 8" descr="logo 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0596C" w:rsidRPr="00356159" w:rsidRDefault="0090596C" w:rsidP="007F7B5D">
    <w:pPr>
      <w:pStyle w:val="NoSpacing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C05BD" w:rsidRDefault="00FC05BD" w:rsidP="00650259">
      <w:pPr>
        <w:spacing w:after="0" w:line="240" w:lineRule="auto"/>
      </w:pPr>
      <w:r>
        <w:separator/>
      </w:r>
    </w:p>
  </w:footnote>
  <w:footnote w:type="continuationSeparator" w:id="0">
    <w:p w:rsidR="00FC05BD" w:rsidRDefault="00FC05B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38"/>
      <w:gridCol w:w="7688"/>
    </w:tblGrid>
    <w:tr w:rsidR="0090596C" w:rsidTr="0090596C">
      <w:trPr>
        <w:trHeight w:val="990"/>
      </w:trPr>
      <w:tc>
        <w:tcPr>
          <w:tcW w:w="1350" w:type="dxa"/>
          <w:vAlign w:val="center"/>
        </w:tcPr>
        <w:p w:rsidR="0090596C" w:rsidRDefault="0090596C" w:rsidP="0090596C">
          <w:pPr>
            <w:pStyle w:val="Header"/>
            <w:ind w:left="-108"/>
          </w:pPr>
          <w:bookmarkStart w:id="1" w:name="_Hlk521325785"/>
          <w:r>
            <w:rPr>
              <w:lang w:val="en-GB" w:bidi="en-GB"/>
            </w:rPr>
            <w:drawing>
              <wp:inline distT="0" distB="0" distL="0" distR="0" wp14:anchorId="6C12A24E" wp14:editId="21E98320">
                <wp:extent cx="640080" cy="640080"/>
                <wp:effectExtent l="0" t="0" r="7620" b="0"/>
                <wp:docPr id="3" name="Graphic 3" descr="directory contact c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0FB65428FDC7B64DA97EC0D7BEF464F6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:rsidR="0090596C" w:rsidRPr="0090596C" w:rsidRDefault="0090596C" w:rsidP="0090596C">
              <w:pPr>
                <w:pStyle w:val="Header"/>
              </w:pPr>
              <w:r w:rsidRPr="0090596C">
                <w:rPr>
                  <w:lang w:val="en-GB" w:bidi="en-GB"/>
                </w:rPr>
                <w:t>Directory Collection Form</w:t>
              </w:r>
            </w:p>
          </w:tc>
        </w:sdtContent>
      </w:sdt>
    </w:tr>
    <w:bookmarkEnd w:id="1"/>
  </w:tbl>
  <w:p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3F436D0"/>
    <w:multiLevelType w:val="hybridMultilevel"/>
    <w:tmpl w:val="F4283DFA"/>
    <w:lvl w:ilvl="0" w:tplc="05AA84F0">
      <w:start w:val="1"/>
      <w:numFmt w:val="bullet"/>
      <w:pStyle w:val="ListParagraph"/>
      <w:lvlText w:val="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7EE2950"/>
    <w:multiLevelType w:val="hybridMultilevel"/>
    <w:tmpl w:val="4196AC78"/>
    <w:lvl w:ilvl="0" w:tplc="A4A8402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3"/>
  </w:num>
  <w:num w:numId="19">
    <w:abstractNumId w:val="19"/>
  </w:num>
  <w:num w:numId="20">
    <w:abstractNumId w:val="15"/>
  </w:num>
  <w:num w:numId="21">
    <w:abstractNumId w:val="22"/>
  </w:num>
  <w:num w:numId="22">
    <w:abstractNumId w:val="5"/>
  </w:num>
  <w:num w:numId="23">
    <w:abstractNumId w:val="1"/>
  </w:num>
  <w:num w:numId="24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455"/>
    <w:rsid w:val="00044630"/>
    <w:rsid w:val="000456E1"/>
    <w:rsid w:val="00052382"/>
    <w:rsid w:val="0006568A"/>
    <w:rsid w:val="00076F0F"/>
    <w:rsid w:val="00084253"/>
    <w:rsid w:val="000D1F49"/>
    <w:rsid w:val="000E01DC"/>
    <w:rsid w:val="00115ABD"/>
    <w:rsid w:val="001727CA"/>
    <w:rsid w:val="001835ED"/>
    <w:rsid w:val="001D5C0F"/>
    <w:rsid w:val="002928D0"/>
    <w:rsid w:val="002C56E6"/>
    <w:rsid w:val="00332CE6"/>
    <w:rsid w:val="00356159"/>
    <w:rsid w:val="00361E11"/>
    <w:rsid w:val="003B4744"/>
    <w:rsid w:val="003D2180"/>
    <w:rsid w:val="003F0847"/>
    <w:rsid w:val="0040090B"/>
    <w:rsid w:val="0043691A"/>
    <w:rsid w:val="0046302A"/>
    <w:rsid w:val="00487D2D"/>
    <w:rsid w:val="004C5311"/>
    <w:rsid w:val="004D5D62"/>
    <w:rsid w:val="005112D0"/>
    <w:rsid w:val="00536F59"/>
    <w:rsid w:val="00577E06"/>
    <w:rsid w:val="00590C78"/>
    <w:rsid w:val="005A3BF7"/>
    <w:rsid w:val="005C46FD"/>
    <w:rsid w:val="005E1455"/>
    <w:rsid w:val="005F2035"/>
    <w:rsid w:val="005F7990"/>
    <w:rsid w:val="00615244"/>
    <w:rsid w:val="0063739C"/>
    <w:rsid w:val="00650259"/>
    <w:rsid w:val="0069292F"/>
    <w:rsid w:val="00770F25"/>
    <w:rsid w:val="00791BBF"/>
    <w:rsid w:val="007A35A8"/>
    <w:rsid w:val="007B0A85"/>
    <w:rsid w:val="007B7E58"/>
    <w:rsid w:val="007C6A52"/>
    <w:rsid w:val="007D486D"/>
    <w:rsid w:val="007F7B5D"/>
    <w:rsid w:val="0082043E"/>
    <w:rsid w:val="00836129"/>
    <w:rsid w:val="0086616C"/>
    <w:rsid w:val="00880E1B"/>
    <w:rsid w:val="008E203A"/>
    <w:rsid w:val="0090596C"/>
    <w:rsid w:val="0091229C"/>
    <w:rsid w:val="00926E2A"/>
    <w:rsid w:val="00940E73"/>
    <w:rsid w:val="009468DE"/>
    <w:rsid w:val="00965A3C"/>
    <w:rsid w:val="0098597D"/>
    <w:rsid w:val="009B2FA7"/>
    <w:rsid w:val="009F619A"/>
    <w:rsid w:val="009F6DDE"/>
    <w:rsid w:val="00A370A8"/>
    <w:rsid w:val="00A667A3"/>
    <w:rsid w:val="00A81B05"/>
    <w:rsid w:val="00AD6461"/>
    <w:rsid w:val="00B43BCF"/>
    <w:rsid w:val="00BD4753"/>
    <w:rsid w:val="00BD5CB1"/>
    <w:rsid w:val="00BE62EE"/>
    <w:rsid w:val="00C003BA"/>
    <w:rsid w:val="00C46878"/>
    <w:rsid w:val="00C50CCE"/>
    <w:rsid w:val="00CB4A51"/>
    <w:rsid w:val="00CD4532"/>
    <w:rsid w:val="00CD47B0"/>
    <w:rsid w:val="00CD70CE"/>
    <w:rsid w:val="00CE6104"/>
    <w:rsid w:val="00CE7918"/>
    <w:rsid w:val="00D16163"/>
    <w:rsid w:val="00D3362A"/>
    <w:rsid w:val="00DB3FAD"/>
    <w:rsid w:val="00E139C4"/>
    <w:rsid w:val="00E2347B"/>
    <w:rsid w:val="00E61C09"/>
    <w:rsid w:val="00E677FE"/>
    <w:rsid w:val="00EB3B58"/>
    <w:rsid w:val="00EC7359"/>
    <w:rsid w:val="00EE3054"/>
    <w:rsid w:val="00F00606"/>
    <w:rsid w:val="00F01256"/>
    <w:rsid w:val="00F52451"/>
    <w:rsid w:val="00FC05B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924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880E1B"/>
    <w:pPr>
      <w:numPr>
        <w:numId w:val="23"/>
      </w:numPr>
      <w:spacing w:before="40" w:after="360" w:line="312" w:lineRule="auto"/>
      <w:ind w:left="720" w:hanging="360"/>
      <w:contextualSpacing/>
    </w:pPr>
    <w:rPr>
      <w:rFonts w:asciiTheme="majorHAnsi" w:hAnsiTheme="majorHAnsi" w:cs="Segoe UI"/>
      <w:sz w:val="18"/>
      <w:szCs w:val="20"/>
    </w:rPr>
  </w:style>
  <w:style w:type="paragraph" w:customStyle="1" w:styleId="Normalsmall">
    <w:name w:val="Normal – small"/>
    <w:basedOn w:val="Normal"/>
    <w:qFormat/>
    <w:rsid w:val="00880E1B"/>
    <w:pPr>
      <w:tabs>
        <w:tab w:val="left" w:pos="4320"/>
        <w:tab w:val="left" w:pos="7200"/>
      </w:tabs>
      <w:spacing w:before="240" w:after="0" w:line="259" w:lineRule="auto"/>
    </w:pPr>
    <w:rPr>
      <w:sz w:val="18"/>
      <w:szCs w:val="22"/>
    </w:rPr>
  </w:style>
  <w:style w:type="paragraph" w:customStyle="1" w:styleId="Ratings1-5">
    <w:name w:val="Ratings 1-5"/>
    <w:basedOn w:val="Normal"/>
    <w:uiPriority w:val="1"/>
    <w:qFormat/>
    <w:rsid w:val="00965A3C"/>
    <w:pPr>
      <w:spacing w:before="40" w:after="120" w:line="276" w:lineRule="auto"/>
      <w:jc w:val="center"/>
    </w:pPr>
    <w:rPr>
      <w:rFonts w:eastAsiaTheme="minorEastAsia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en/Library/Containers/com.microsoft.Word/Data/Library/Application%20Support/Microsoft/Office/16.0/DTS/Search/%7b1CAC2A10-1BEB-EB43-9E5E-0D94344740F9%7dtf116644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FB65428FDC7B64DA97EC0D7BEF46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9DEA4-FB59-C347-B3F3-71EF531785FF}"/>
      </w:docPartPr>
      <w:docPartBody>
        <w:p w:rsidR="00000000" w:rsidRDefault="00940C56">
          <w:pPr>
            <w:pStyle w:val="0FB65428FDC7B64DA97EC0D7BEF464F6"/>
          </w:pPr>
          <w:r w:rsidRPr="00356159">
            <w:rPr>
              <w:lang w:bidi="en-GB"/>
            </w:rPr>
            <w:t>Student info</w:t>
          </w:r>
        </w:p>
      </w:docPartBody>
    </w:docPart>
    <w:docPart>
      <w:docPartPr>
        <w:name w:val="3BB92ED81C92C64781F9454136AE6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FA921-FA50-A243-B392-1C0AE793131F}"/>
      </w:docPartPr>
      <w:docPartBody>
        <w:p w:rsidR="00000000" w:rsidRDefault="00E23317" w:rsidP="00E23317">
          <w:pPr>
            <w:pStyle w:val="3BB92ED81C92C64781F9454136AE60F1"/>
          </w:pPr>
          <w:r w:rsidRPr="00356159">
            <w:rPr>
              <w:lang w:bidi="en-GB"/>
            </w:rPr>
            <w:t>Work phone number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317"/>
    <w:rsid w:val="00940C56"/>
    <w:rsid w:val="00E2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B65428FDC7B64DA97EC0D7BEF464F6">
    <w:name w:val="0FB65428FDC7B64DA97EC0D7BEF464F6"/>
  </w:style>
  <w:style w:type="paragraph" w:customStyle="1" w:styleId="92E4A62C1BAA8A439F66CB6466F5CD68">
    <w:name w:val="92E4A62C1BAA8A439F66CB6466F5CD68"/>
  </w:style>
  <w:style w:type="paragraph" w:customStyle="1" w:styleId="B44CF1506A78514CACAE46C04826B04C">
    <w:name w:val="B44CF1506A78514CACAE46C04826B04C"/>
  </w:style>
  <w:style w:type="paragraph" w:customStyle="1" w:styleId="1248DC7DA918FC43B9707B26A9F34BA4">
    <w:name w:val="1248DC7DA918FC43B9707B26A9F34BA4"/>
  </w:style>
  <w:style w:type="paragraph" w:customStyle="1" w:styleId="5E793BED80E908429E9F0B74F153AC2B">
    <w:name w:val="5E793BED80E908429E9F0B74F153AC2B"/>
  </w:style>
  <w:style w:type="paragraph" w:customStyle="1" w:styleId="5C95D17A9C794247A066DE0F3B88E027">
    <w:name w:val="5C95D17A9C794247A066DE0F3B88E027"/>
  </w:style>
  <w:style w:type="paragraph" w:customStyle="1" w:styleId="F0AB42981989294CB7DF820CDC40185F">
    <w:name w:val="F0AB42981989294CB7DF820CDC40185F"/>
  </w:style>
  <w:style w:type="paragraph" w:customStyle="1" w:styleId="FD1F8D56DE7B0D4B8544C49EAE30F8A3">
    <w:name w:val="FD1F8D56DE7B0D4B8544C49EAE30F8A3"/>
  </w:style>
  <w:style w:type="paragraph" w:customStyle="1" w:styleId="B14184C48E4F9B4D9BA6AB2CDEF58C8E">
    <w:name w:val="B14184C48E4F9B4D9BA6AB2CDEF58C8E"/>
  </w:style>
  <w:style w:type="paragraph" w:customStyle="1" w:styleId="5F9E0E721A636641A8C426B9ED6B179E">
    <w:name w:val="5F9E0E721A636641A8C426B9ED6B179E"/>
  </w:style>
  <w:style w:type="paragraph" w:customStyle="1" w:styleId="4F25ACC14389E04888E691B2F41F5407">
    <w:name w:val="4F25ACC14389E04888E691B2F41F5407"/>
  </w:style>
  <w:style w:type="paragraph" w:customStyle="1" w:styleId="5D2ADF07FA46FC46B2216EF3845EB28B">
    <w:name w:val="5D2ADF07FA46FC46B2216EF3845EB28B"/>
  </w:style>
  <w:style w:type="paragraph" w:customStyle="1" w:styleId="1DABF633ED3A3944B9549F53B1C045B6">
    <w:name w:val="1DABF633ED3A3944B9549F53B1C045B6"/>
  </w:style>
  <w:style w:type="paragraph" w:customStyle="1" w:styleId="BC096CC08EF85D43915A59134224163E">
    <w:name w:val="BC096CC08EF85D43915A59134224163E"/>
  </w:style>
  <w:style w:type="paragraph" w:customStyle="1" w:styleId="98E0AC8F08BA6B459033E1E3F3B389EB">
    <w:name w:val="98E0AC8F08BA6B459033E1E3F3B389EB"/>
  </w:style>
  <w:style w:type="paragraph" w:customStyle="1" w:styleId="F8DB8E26AD056A4BAEC994E4A81762FB">
    <w:name w:val="F8DB8E26AD056A4BAEC994E4A81762F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C260ABA7742CC44B511896D2B0D2B14">
    <w:name w:val="1C260ABA7742CC44B511896D2B0D2B14"/>
  </w:style>
  <w:style w:type="paragraph" w:customStyle="1" w:styleId="7611A8BD463C9741A417E3A4659C0AD0">
    <w:name w:val="7611A8BD463C9741A417E3A4659C0AD0"/>
  </w:style>
  <w:style w:type="paragraph" w:customStyle="1" w:styleId="6B44F279A42F6344961A442E5A8DBD1F">
    <w:name w:val="6B44F279A42F6344961A442E5A8DBD1F"/>
  </w:style>
  <w:style w:type="paragraph" w:customStyle="1" w:styleId="2070ACAAC6367B468BD80180E23576D2">
    <w:name w:val="2070ACAAC6367B468BD80180E23576D2"/>
  </w:style>
  <w:style w:type="paragraph" w:customStyle="1" w:styleId="1E15DE73B59AAA48A2DC2B6228C9EAA7">
    <w:name w:val="1E15DE73B59AAA48A2DC2B6228C9EAA7"/>
  </w:style>
  <w:style w:type="paragraph" w:customStyle="1" w:styleId="8E0429E12840924282B887F71790AF01">
    <w:name w:val="8E0429E12840924282B887F71790AF01"/>
  </w:style>
  <w:style w:type="paragraph" w:customStyle="1" w:styleId="2E7A2E636275C040BDB72B433BEC8AE1">
    <w:name w:val="2E7A2E636275C040BDB72B433BEC8AE1"/>
  </w:style>
  <w:style w:type="paragraph" w:customStyle="1" w:styleId="56F07185619C8D46B6EFD5FFF778B5FC">
    <w:name w:val="56F07185619C8D46B6EFD5FFF778B5FC"/>
    <w:rsid w:val="00E23317"/>
  </w:style>
  <w:style w:type="paragraph" w:customStyle="1" w:styleId="3BB92ED81C92C64781F9454136AE60F1">
    <w:name w:val="3BB92ED81C92C64781F9454136AE60F1"/>
    <w:rsid w:val="00E23317"/>
  </w:style>
  <w:style w:type="paragraph" w:customStyle="1" w:styleId="63354CC098C50B41B9ABE0FB7F582E89">
    <w:name w:val="63354CC098C50B41B9ABE0FB7F582E89"/>
    <w:rsid w:val="00E23317"/>
  </w:style>
  <w:style w:type="paragraph" w:customStyle="1" w:styleId="4781232BC212D1469E66E3DDB64A20B8">
    <w:name w:val="4781232BC212D1469E66E3DDB64A20B8"/>
    <w:rsid w:val="00E23317"/>
  </w:style>
  <w:style w:type="paragraph" w:customStyle="1" w:styleId="4DEC9089B0C86C4A8620BC2E749F50C2">
    <w:name w:val="4DEC9089B0C86C4A8620BC2E749F50C2"/>
    <w:rsid w:val="00E23317"/>
  </w:style>
  <w:style w:type="paragraph" w:customStyle="1" w:styleId="4272DEB93592684F8EA3CE4B35DB73F8">
    <w:name w:val="4272DEB93592684F8EA3CE4B35DB73F8"/>
    <w:rsid w:val="00E23317"/>
  </w:style>
  <w:style w:type="paragraph" w:customStyle="1" w:styleId="5E3B64141EAB6840A51EDD7341449067">
    <w:name w:val="5E3B64141EAB6840A51EDD7341449067"/>
    <w:rsid w:val="00E233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606</Words>
  <Characters>2334</Characters>
  <Application>Microsoft Office Word</Application>
  <DocSecurity>0</DocSecurity>
  <Lines>233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2020-05-20T15:01:00Z</dcterms:created>
  <dcterms:modified xsi:type="dcterms:W3CDTF">2020-05-20T16:20:00Z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